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F362" w14:textId="45A696E6" w:rsidR="007642CA" w:rsidRPr="008B1717" w:rsidRDefault="00E529EB">
      <w:pPr>
        <w:rPr>
          <w:color w:val="1B1B3D"/>
        </w:rPr>
        <w:sectPr w:rsidR="007642CA" w:rsidRPr="008B1717" w:rsidSect="00E529EB">
          <w:headerReference w:type="even" r:id="rId6"/>
          <w:headerReference w:type="default" r:id="rId7"/>
          <w:foot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8B1717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9C109" wp14:editId="22F7E19A">
                <wp:simplePos x="0" y="0"/>
                <wp:positionH relativeFrom="margin">
                  <wp:align>center</wp:align>
                </wp:positionH>
                <wp:positionV relativeFrom="paragraph">
                  <wp:posOffset>9096375</wp:posOffset>
                </wp:positionV>
                <wp:extent cx="6937513" cy="595409"/>
                <wp:effectExtent l="0" t="0" r="0" b="0"/>
                <wp:wrapNone/>
                <wp:docPr id="178724439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7513" cy="595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68423" w14:textId="738312D6" w:rsidR="007E7D45" w:rsidRPr="008B1717" w:rsidRDefault="00A70D14">
                            <w:pPr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A70D14"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 Koda projekta: 2023-2-SE02-KA220-YOU-000171087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3F9C10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716.25pt;width:546.25pt;height:46.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" filled="f" stroked="f" strokeweight=".5pt">
                <v:textbox>
                  <w:txbxContent>
                    <w:p w14:paraId="74E68423" w14:textId="738312D6" w:rsidR="007E7D45" w:rsidRPr="008B1717" w:rsidRDefault="00A70D14">
                      <w:pPr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A70D14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Financirano s strani Evropske unije. Izražena stališča in mnenja so zgolj stališča in mnenja avtorja(-</w:t>
                      </w:r>
                      <w:proofErr w:type="spellStart"/>
                      <w:r w:rsidRPr="00A70D14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ev</w:t>
                      </w:r>
                      <w:proofErr w:type="spellEnd"/>
                      <w:r w:rsidRPr="00A70D14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) in ni nujno, da odražajo stališča in mnenja Evropske unije ali Evropske izvajalske agencije za izobraževanje in kulturo (EACEA). Zanje ne moreta biti odgovorna niti Evropska unija niti EACEA. Koda projekta: 2023-2-SE02-KA220-YOU-000171087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AC" w:rsidRPr="008B1717">
        <w:rPr>
          <w:rFonts w:ascii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DA90C1" wp14:editId="76EDA84D">
                <wp:simplePos x="0" y="0"/>
                <wp:positionH relativeFrom="margin">
                  <wp:align>center</wp:align>
                </wp:positionH>
                <wp:positionV relativeFrom="paragraph">
                  <wp:posOffset>7581900</wp:posOffset>
                </wp:positionV>
                <wp:extent cx="6946265" cy="764540"/>
                <wp:effectExtent l="0" t="0" r="0" b="0"/>
                <wp:wrapNone/>
                <wp:docPr id="1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0E22C" w14:textId="77777777" w:rsidR="00A70D14" w:rsidRPr="00A70D14" w:rsidRDefault="00A70D14" w:rsidP="00A70D14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0D14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Ta zgodba je bila razvita v okviru projekta</w:t>
                            </w:r>
                          </w:p>
                          <w:p w14:paraId="41318860" w14:textId="77777777" w:rsidR="00A70D14" w:rsidRPr="00A70D14" w:rsidRDefault="00A70D14" w:rsidP="00A70D14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0D14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„SkillsXcellerate: Opolnomočenje mladih na poti do samostojnosti s pomočjo podjetništva“</w:t>
                            </w:r>
                          </w:p>
                          <w:p w14:paraId="36EB3BD9" w14:textId="2449B546" w:rsidR="00A31EAC" w:rsidRPr="008B1717" w:rsidRDefault="00A70D14" w:rsidP="00A70D14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0D14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Pričujoče gradivo je bilo razvito v sklopu drugega delovnega paketa, druge aktivnosti, Najboljše prakse.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DA90C1" id="Polje z besedilom 10" o:spid="_x0000_s1027" type="#_x0000_t202" style="position:absolute;margin-left:0;margin-top:597pt;width:546.95pt;height:60.2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" filled="f" stroked="f" strokeweight=".5pt">
                <v:textbox>
                  <w:txbxContent>
                    <w:p w14:paraId="5140E22C" w14:textId="77777777" w:rsidR="00A70D14" w:rsidRPr="00A70D14" w:rsidRDefault="00A70D14" w:rsidP="00A70D14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Ta zgodba je bila razvita v okviru projekta</w:t>
                      </w:r>
                    </w:p>
                    <w:p w14:paraId="41318860" w14:textId="77777777" w:rsidR="00A70D14" w:rsidRPr="00A70D14" w:rsidRDefault="00A70D14" w:rsidP="00A70D14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„</w:t>
                      </w:r>
                      <w:proofErr w:type="spellStart"/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SkillsXcellerate</w:t>
                      </w:r>
                      <w:proofErr w:type="spellEnd"/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: Opolnomočenje mladih na poti do samostojnosti s pomočjo podjetništva“</w:t>
                      </w:r>
                    </w:p>
                    <w:p w14:paraId="36EB3BD9" w14:textId="2449B546" w:rsidR="00A31EAC" w:rsidRPr="008B1717" w:rsidRDefault="00A70D14" w:rsidP="00A70D14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Pričujoče gradivo je bilo razvito v sklopu drugega delovnega paketa, druge aktivnosti, Najboljše prakse.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AC" w:rsidRPr="008B1717">
        <w:rPr>
          <w:noProof/>
          <w:color w:val="1B1B3D"/>
        </w:rPr>
        <w:drawing>
          <wp:anchor distT="0" distB="0" distL="114300" distR="114300" simplePos="0" relativeHeight="251671552" behindDoc="1" locked="0" layoutInCell="1" allowOverlap="1" wp14:anchorId="37BB7D6A" wp14:editId="3DF4FF02">
            <wp:simplePos x="0" y="0"/>
            <wp:positionH relativeFrom="column">
              <wp:posOffset>3306445</wp:posOffset>
            </wp:positionH>
            <wp:positionV relativeFrom="paragraph">
              <wp:posOffset>2282825</wp:posOffset>
            </wp:positionV>
            <wp:extent cx="225552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345" y="21438"/>
                <wp:lineTo x="21345" y="0"/>
                <wp:lineTo x="0" y="0"/>
              </wp:wrapPolygon>
            </wp:wrapTight>
            <wp:docPr id="15486298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24" w:rsidRPr="008B1717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6F9A77" wp14:editId="4201CE44">
                <wp:simplePos x="0" y="0"/>
                <wp:positionH relativeFrom="margin">
                  <wp:posOffset>-594995</wp:posOffset>
                </wp:positionH>
                <wp:positionV relativeFrom="paragraph">
                  <wp:posOffset>2102485</wp:posOffset>
                </wp:positionV>
                <wp:extent cx="6946265" cy="1668780"/>
                <wp:effectExtent l="0" t="0" r="0" b="7620"/>
                <wp:wrapNone/>
                <wp:docPr id="98719116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470E0" w14:textId="37A85082" w:rsidR="00A31EAC" w:rsidRPr="008B1717" w:rsidRDefault="00A31EAC" w:rsidP="00A31EAC">
                            <w:pPr>
                              <w:rPr>
                                <w:b/>
                                <w:bCs/>
                                <w:color w:val="0276DB"/>
                                <w:sz w:val="78"/>
                                <w:szCs w:val="78"/>
                              </w:rPr>
                            </w:pPr>
                            <w:r w:rsidRPr="008B1717">
                              <w:rPr>
                                <w:b/>
                                <w:bCs/>
                                <w:color w:val="0276DB"/>
                                <w:sz w:val="78"/>
                                <w:szCs w:val="78"/>
                              </w:rPr>
                              <w:t>Artemis Besa</w:t>
                            </w:r>
                          </w:p>
                          <w:p w14:paraId="7206F379" w14:textId="212CA3BB" w:rsidR="000F2FF0" w:rsidRPr="008B1717" w:rsidRDefault="00A31EAC" w:rsidP="00A31EAC">
                            <w:pPr>
                              <w:rPr>
                                <w:b/>
                                <w:bCs/>
                                <w:color w:val="0276DB"/>
                                <w:sz w:val="56"/>
                                <w:szCs w:val="56"/>
                              </w:rPr>
                            </w:pPr>
                            <w:r w:rsidRPr="008B1717">
                              <w:rPr>
                                <w:b/>
                                <w:bCs/>
                                <w:color w:val="0276DB"/>
                                <w:sz w:val="56"/>
                                <w:szCs w:val="56"/>
                              </w:rPr>
                              <w:t>Gr</w:t>
                            </w:r>
                            <w:r w:rsidR="008B1717" w:rsidRPr="008B1717">
                              <w:rPr>
                                <w:b/>
                                <w:bCs/>
                                <w:color w:val="0276DB"/>
                                <w:sz w:val="56"/>
                                <w:szCs w:val="56"/>
                              </w:rPr>
                              <w:t>čija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B6F9A77" id="Text Box 9" o:spid="_x0000_s1028" type="#_x0000_t202" style="position:absolute;margin-left:-46.85pt;margin-top:165.55pt;width:546.95pt;height:131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" filled="f" stroked="f" strokeweight=".5pt">
                <v:textbox>
                  <w:txbxContent>
                    <w:p w14:paraId="332470E0" w14:textId="37A85082" w:rsidR="00A31EAC" w:rsidRPr="008B1717" w:rsidRDefault="00A31EAC" w:rsidP="00A31EAC">
                      <w:pPr>
                        <w:rPr>
                          <w:b/>
                          <w:bCs/>
                          <w:color w:val="0276DB"/>
                          <w:sz w:val="78"/>
                          <w:szCs w:val="78"/>
                        </w:rPr>
                      </w:pPr>
                      <w:r w:rsidRPr="008B1717">
                        <w:rPr>
                          <w:b/>
                          <w:bCs/>
                          <w:color w:val="0276DB"/>
                          <w:sz w:val="78"/>
                          <w:szCs w:val="78"/>
                        </w:rPr>
                        <w:t>Artemis Besa</w:t>
                      </w:r>
                    </w:p>
                    <w:p w14:paraId="7206F379" w14:textId="212CA3BB" w:rsidR="000F2FF0" w:rsidRPr="008B1717" w:rsidRDefault="00A31EAC" w:rsidP="00A31EAC">
                      <w:pPr>
                        <w:rPr>
                          <w:b/>
                          <w:bCs/>
                          <w:color w:val="0276DB"/>
                          <w:sz w:val="56"/>
                          <w:szCs w:val="56"/>
                        </w:rPr>
                      </w:pPr>
                      <w:r w:rsidRPr="008B1717">
                        <w:rPr>
                          <w:b/>
                          <w:bCs/>
                          <w:color w:val="0276DB"/>
                          <w:sz w:val="56"/>
                          <w:szCs w:val="56"/>
                        </w:rPr>
                        <w:t>Gr</w:t>
                      </w:r>
                      <w:r w:rsidR="008B1717" w:rsidRPr="008B1717">
                        <w:rPr>
                          <w:b/>
                          <w:bCs/>
                          <w:color w:val="0276DB"/>
                          <w:sz w:val="56"/>
                          <w:szCs w:val="56"/>
                        </w:rPr>
                        <w:t>čija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224" w:rsidRPr="008B1717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29C01B" wp14:editId="7E0110F1">
                <wp:simplePos x="0" y="0"/>
                <wp:positionH relativeFrom="margin">
                  <wp:align>center</wp:align>
                </wp:positionH>
                <wp:positionV relativeFrom="paragraph">
                  <wp:posOffset>1176655</wp:posOffset>
                </wp:positionV>
                <wp:extent cx="6956425" cy="844826"/>
                <wp:effectExtent l="0" t="0" r="0" b="0"/>
                <wp:wrapNone/>
                <wp:docPr id="21322911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425" cy="844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C3ED2" w14:textId="764FC46C" w:rsidR="000F2FF0" w:rsidRPr="008B1717" w:rsidRDefault="008B1717" w:rsidP="00FA1485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90"/>
                                <w:szCs w:val="90"/>
                              </w:rPr>
                            </w:pPr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90"/>
                                <w:szCs w:val="90"/>
                              </w:rPr>
                              <w:t>Sledi svojim sanjam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E29C01B" id="Text Box 8" o:spid="_x0000_s1029" type="#_x0000_t202" style="position:absolute;margin-left:0;margin-top:92.65pt;width:547.75pt;height:66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" filled="f" stroked="f" strokeweight=".5pt">
                <v:textbox>
                  <w:txbxContent>
                    <w:p w14:paraId="073C3ED2" w14:textId="764FC46C" w:rsidR="000F2FF0" w:rsidRPr="008B1717" w:rsidRDefault="008B1717" w:rsidP="00FA1485">
                      <w:pPr>
                        <w:rPr>
                          <w:rFonts w:ascii="Ubuntu" w:hAnsi="Ubuntu"/>
                          <w:b/>
                          <w:bCs/>
                          <w:color w:val="1B1B3D"/>
                          <w:sz w:val="90"/>
                          <w:szCs w:val="90"/>
                        </w:rPr>
                      </w:pPr>
                      <w:r w:rsidRPr="008B1717">
                        <w:rPr>
                          <w:rFonts w:ascii="Ubuntu" w:hAnsi="Ubuntu"/>
                          <w:b/>
                          <w:bCs/>
                          <w:color w:val="1B1B3D"/>
                          <w:sz w:val="90"/>
                          <w:szCs w:val="90"/>
                        </w:rPr>
                        <w:t>Sledi svojim sanjam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67705E" w14:textId="1407FE80" w:rsidR="00A31EAC" w:rsidRPr="008B1717" w:rsidRDefault="00A31EAC"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B3012" wp14:editId="4D7891B3">
                <wp:simplePos x="0" y="0"/>
                <wp:positionH relativeFrom="margin">
                  <wp:posOffset>113665</wp:posOffset>
                </wp:positionH>
                <wp:positionV relativeFrom="paragraph">
                  <wp:posOffset>-206375</wp:posOffset>
                </wp:positionV>
                <wp:extent cx="5754756" cy="8976360"/>
                <wp:effectExtent l="0" t="0" r="0" b="0"/>
                <wp:wrapNone/>
                <wp:docPr id="8709956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897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7D099" w14:textId="51574FAE" w:rsidR="00A31EAC" w:rsidRPr="008B1717" w:rsidRDefault="0051764F" w:rsidP="00A31EAC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KAKO IN KDAJ JE ARTEMISA ZAČELA SVOJO PODJETNIŠKO POT</w:t>
                            </w:r>
                          </w:p>
                          <w:p w14:paraId="70557550" w14:textId="572CA573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Artemi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a je na Kreti študirala informacijsko tehnologijo, pri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študijo pa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so jo še posebej pritegnili predmeti, kot so Photoshop, urejanje fotografij in drugi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 ustvarjalnostjo povezani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predmeti.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Ker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od vedno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rada slikala, se je po končanem študiju in vrnitvi v Larisso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vpisala v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magistrski študij grafičnega oblikovanja. T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 odločitev je zanjo predstavljala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pomemben poklicni premik, saj je do takrat delala kot učiteljica informacijske tehnologije in spletna oblikovalka.</w:t>
                            </w:r>
                          </w:p>
                          <w:p w14:paraId="3B6FA844" w14:textId="631AECA6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 končanem magisteriju je delala kot grafična oblikovalka v podjetju, specializiranem za etikete in embalažo izdelkov.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K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malu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je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ugotovila, da ji to delo ne omogoča, da bi v celoti izrazila svojo ustvarjalnost. V tem času je prek druž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benih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omrežij odkrila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umetnost kaligrafije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in se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nad njo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navdušila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Spoznala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je, da je kaligrafija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 Grčiji dokaj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poznana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animanje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za to umetnost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jo je spodbudilo, da se je poglobila v ilustracijo in začela tiskati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svoje stvaritve na skodelice, ki jih je potem njen mož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prodajal v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njegovi trgovini.</w:t>
                            </w:r>
                          </w:p>
                          <w:p w14:paraId="1CDA1155" w14:textId="42D52800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Pozitivne začetne izkušnje s prodajo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so jo spodbudile, da se je odločila slediti svoji strasti in ustanoviti lastno podjetje. Njen mož je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predstavljal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 svojimi izkušnjami </w:t>
                            </w:r>
                            <w:r w:rsidR="00C15681"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neprecenljiv vir znanja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pri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začetnih korakih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vodenj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podjetja,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pomagal ji je pri sodelovanju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 strankami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in ji dajal nasvete, kako se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 znajti v prodajnem okolju.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Pomagal ji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j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 razumeti pomembnost osebnega stika s stranko, saj se sama na začetku ni želela izpostavljati.</w:t>
                            </w:r>
                          </w:p>
                          <w:p w14:paraId="74D7B434" w14:textId="5AD9777B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Poleg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omenjenega,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se je udeležila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tudi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več seminarjev o ženskem podjetništvu,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kar je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močno vplivali na to, kako vodi svoje podjetje. Ti seminarji so jo skupaj z moževim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znanjem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opremili z veščinami in samozavestjo, da je lahko uspešno zagnala in vodila svoje podjetje.</w:t>
                            </w:r>
                          </w:p>
                          <w:p w14:paraId="1229364A" w14:textId="77777777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</w:p>
                          <w:p w14:paraId="0271326B" w14:textId="5214710D" w:rsidR="00A31EAC" w:rsidRPr="008B1717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Translated with DeepL.com (free version)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BB3012" id="Text Box 3" o:spid="_x0000_s1030" type="#_x0000_t202" style="position:absolute;margin-left:8.95pt;margin-top:-16.25pt;width:453.15pt;height:706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MuHQIAADQ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" filled="f" stroked="f" strokeweight=".5pt">
                <v:textbox>
                  <w:txbxContent>
                    <w:p w14:paraId="5907D099" w14:textId="51574FAE" w:rsidR="00A31EAC" w:rsidRPr="008B1717" w:rsidRDefault="0051764F" w:rsidP="00A31EAC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KAKO IN KDAJ JE ARTEMISA ZAČELA SVOJO PODJETNIŠKO POT</w:t>
                      </w:r>
                    </w:p>
                    <w:p w14:paraId="70557550" w14:textId="572CA573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Artemi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 na Kreti študirala informacijsko tehnologijo, pri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študijo pa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so jo še posebej pritegnili predmeti, kot so Photoshop, urejanje fotografij in drugi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 ustvarjalnostjo povezani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predmeti.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Ker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od vedno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rada slikala, se je po končanem študiju in vrnitvi v </w:t>
                      </w: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Larisso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vpisala v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magistrski študij grafičnega oblikovanja. T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 odločitev je zanjo predstavljala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pomemben poklicni premik, saj je do takrat delala kot učiteljica informacijske tehnologije in spletna oblikovalka.</w:t>
                      </w:r>
                    </w:p>
                    <w:p w14:paraId="3B6FA844" w14:textId="631AECA6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 končanem magisteriju je delala kot grafična oblikovalka v podjetju, specializiranem za etikete in embalažo izdelkov.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K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malu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je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ugotovila, da ji to delo ne omogoča, da bi v celoti izrazila svojo ustvarjalnost. V tem času je prek druž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benih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omrežij odkrila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umetnost kaligrafije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in se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nad njo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navdušila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Spoznala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je, da je kaligrafija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 Grčiji dokaj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poznana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animanje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za to umetnost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jo je spodbudilo, da se je poglobila v ilustracijo in začela tiskati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svoje stvaritve na skodelice, ki jih je potem njen mož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prodajal v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njegovi trgovini.</w:t>
                      </w:r>
                    </w:p>
                    <w:p w14:paraId="1CDA1155" w14:textId="42D52800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Pozitivne začetne izkušnje s prodajo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so jo spodbudile, da se je odločila slediti svoji strasti in ustanoviti lastno podjetje. Njen mož je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predstavljal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 svojimi izkušnjami </w:t>
                      </w:r>
                      <w:r w:rsidR="00C15681"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neprecenljiv vir znanja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pri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začetnih korakih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vodenj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podjetja,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pomagal ji je pri sodelovanju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 strankami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in ji dajal nasvete, kako se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 znajti v prodajnem okolju.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Pomagal ji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j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 razumeti pomembnost osebnega stika s stranko, saj se sama na začetku ni želela izpostavljati.</w:t>
                      </w:r>
                    </w:p>
                    <w:p w14:paraId="74D7B434" w14:textId="5AD9777B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Poleg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omenjenega,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se je udeležila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tudi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več seminarjev o ženskem podjetništvu,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kar je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močno vplivali na to, kako vodi svoje podjetje. Ti seminarji so jo skupaj z moževim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znanjem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opremili z veščinami in samozavestjo, da je lahko uspešno zagnala in vodila svoje podjetje.</w:t>
                      </w:r>
                    </w:p>
                    <w:p w14:paraId="1229364A" w14:textId="77777777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</w:p>
                    <w:p w14:paraId="0271326B" w14:textId="5214710D" w:rsidR="00A31EAC" w:rsidRPr="008B1717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Translated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with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DeepL.com (</w:t>
                      </w: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free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version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5BD09E" w14:textId="77777777" w:rsidR="00A31EAC" w:rsidRPr="008B1717" w:rsidRDefault="00A31EAC">
      <w:r w:rsidRPr="008B1717">
        <w:br w:type="page"/>
      </w:r>
    </w:p>
    <w:p w14:paraId="06A0F59F" w14:textId="2348B5F0" w:rsidR="00A31EAC" w:rsidRPr="008B1717" w:rsidRDefault="00A31EAC"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788D75" wp14:editId="72960395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54756" cy="4663440"/>
                <wp:effectExtent l="0" t="0" r="0" b="3810"/>
                <wp:wrapNone/>
                <wp:docPr id="20425756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466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CFC21" w14:textId="280F5925" w:rsidR="00A31EAC" w:rsidRPr="008B1717" w:rsidRDefault="00C15681" w:rsidP="003B0E7C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KAKO JE</w:t>
                            </w:r>
                            <w:r w:rsidR="003B0E7C" w:rsidRPr="008B1717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 xml:space="preserve"> ARTEMIS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A</w:t>
                            </w:r>
                            <w:r w:rsidR="003B0E7C" w:rsidRPr="008B1717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RAZVIJALA SVOJE PODJETJE</w:t>
                            </w:r>
                          </w:p>
                          <w:p w14:paraId="61A2A04D" w14:textId="2D4D48F5" w:rsidR="00C15681" w:rsidRPr="00C15681" w:rsidRDefault="00C15681" w:rsidP="00C15681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Ravno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v času, ko se 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njen mož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odločil zapreti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svoje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podjetje, 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odkrila državni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program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ki je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financir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al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žensk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podjetništv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Ta program ji je zagotovil znanje in finančno podporo, ki jo je potrebovala za ustanovitev lastnega podjetja. S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pomočjo te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spodbud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e, je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 dveh dneh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uredila vse potrebno in zagnala svoje podjetje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. Uredila je prostor, poiskala dobavitelje in takoj začela z delom.</w:t>
                            </w:r>
                          </w:p>
                          <w:p w14:paraId="2C77FDFE" w14:textId="4E572BCA" w:rsidR="00C15681" w:rsidRPr="00C15681" w:rsidRDefault="00C15681" w:rsidP="00C15681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aradi svojih poklicnih izkušenj in nenehnega izobraževanj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 je bila zelo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dobro pripravljena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na začetek obratovanja, za</w:t>
                            </w:r>
                            <w:r w:rsid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radi dobre priprave tudi ni imela nobenih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napačnih predstav o naravi svojega posla.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Zelo ji je koristila tudi sposobnost prilagajanja.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Prepričana je, da so ji prilagodljivost, raziskovanje in volja do razvoja pomagali premagati ovire na poti. </w:t>
                            </w:r>
                          </w:p>
                          <w:p w14:paraId="7B9C381B" w14:textId="7B41A5F9" w:rsidR="00A31EAC" w:rsidRPr="008B1717" w:rsidRDefault="00A31EAC" w:rsidP="00C15681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788D75" id="_x0000_s1031" type="#_x0000_t202" style="position:absolute;margin-left:-.05pt;margin-top:-.05pt;width:453.15pt;height:367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" filled="f" stroked="f" strokeweight=".5pt">
                <v:textbox>
                  <w:txbxContent>
                    <w:p w14:paraId="18BCFC21" w14:textId="280F5925" w:rsidR="00A31EAC" w:rsidRPr="008B1717" w:rsidRDefault="00C15681" w:rsidP="003B0E7C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KAKO JE</w:t>
                      </w:r>
                      <w:r w:rsidR="003B0E7C" w:rsidRPr="008B1717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 xml:space="preserve"> ARTEMIS</w:t>
                      </w: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A</w:t>
                      </w:r>
                      <w:r w:rsidR="003B0E7C" w:rsidRPr="008B1717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RAZVIJALA SVOJE PODJETJE</w:t>
                      </w:r>
                    </w:p>
                    <w:p w14:paraId="61A2A04D" w14:textId="2D4D48F5" w:rsidR="00C15681" w:rsidRPr="00C15681" w:rsidRDefault="00C15681" w:rsidP="00C15681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Ravno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v času, ko se 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njen mož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odločil zapreti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svoje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podjetje, 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odkrila državni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program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ki je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financir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al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žensk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podjetništv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Ta program ji je zagotovil znanje in finančno podporo, ki jo je potrebovala za ustanovitev lastnega podjetja. S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pomočjo te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spodbud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e, je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 dveh dneh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uredila vse potrebno in zagnala svoje podjetje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. Uredila je prostor, poiskala dobavitelje in takoj začela z delom.</w:t>
                      </w:r>
                    </w:p>
                    <w:p w14:paraId="2C77FDFE" w14:textId="4E572BCA" w:rsidR="00C15681" w:rsidRPr="00C15681" w:rsidRDefault="00C15681" w:rsidP="00C15681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aradi svojih poklicnih izkušenj in nenehnega izobraževanj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 je bila zelo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dobro pripravljena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na začetek obratovanja, za</w:t>
                      </w:r>
                      <w:r w:rsid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radi dobre priprave tudi ni imela nobenih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napačnih predstav o naravi svojega posla.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Zelo ji je koristila tudi sposobnost prilagajanja.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Prepričana je, da so ji prilagodljivost, raziskovanje in volja do razvoja pomagali premagati ovire na poti. </w:t>
                      </w:r>
                    </w:p>
                    <w:p w14:paraId="7B9C381B" w14:textId="7B41A5F9" w:rsidR="00A31EAC" w:rsidRPr="008B1717" w:rsidRDefault="00A31EAC" w:rsidP="00C15681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FC04A" w14:textId="2760BC97" w:rsidR="00A31EAC" w:rsidRPr="008B1717" w:rsidRDefault="003B0E7C">
      <w:r w:rsidRPr="008B1717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7F634CCC" wp14:editId="681D73FA">
            <wp:simplePos x="0" y="0"/>
            <wp:positionH relativeFrom="margin">
              <wp:align>center</wp:align>
            </wp:positionH>
            <wp:positionV relativeFrom="paragraph">
              <wp:posOffset>4621530</wp:posOffset>
            </wp:positionV>
            <wp:extent cx="351345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32" y="21476"/>
                <wp:lineTo x="21432" y="0"/>
                <wp:lineTo x="0" y="0"/>
              </wp:wrapPolygon>
            </wp:wrapTight>
            <wp:docPr id="17102949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94978" name="Picture 17102949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AC" w:rsidRPr="008B1717">
        <w:br w:type="page"/>
      </w:r>
    </w:p>
    <w:p w14:paraId="482398F0" w14:textId="32F71D84" w:rsidR="00A31EAC" w:rsidRPr="008B1717" w:rsidRDefault="00A31EAC"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341C08" wp14:editId="368C9E94">
                <wp:simplePos x="0" y="0"/>
                <wp:positionH relativeFrom="margin">
                  <wp:posOffset>-635</wp:posOffset>
                </wp:positionH>
                <wp:positionV relativeFrom="paragraph">
                  <wp:posOffset>-634</wp:posOffset>
                </wp:positionV>
                <wp:extent cx="5754756" cy="4198620"/>
                <wp:effectExtent l="0" t="0" r="0" b="0"/>
                <wp:wrapNone/>
                <wp:docPr id="7572096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419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6F439" w14:textId="37E1F2B4" w:rsidR="007F2B18" w:rsidRPr="007F2B18" w:rsidRDefault="007F2B18" w:rsidP="007F2B1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Grško poslovno okolje je s svojimi zapletenimi sistemi in postopki lahko precej neprijazno. S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trast do dela in pr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epoznanje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, ki ga prejema od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okolice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ohranja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jo Artemisino 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motivacij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Zato je 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po njenem mnenju najpomembnejše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da vsak najde nekaj kar ima rad, saj lahko le tako najde izpolnitev v delu in motivacijo za vztrajanje ob težkih časih.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A770D43" w14:textId="03A1077B" w:rsidR="007F2B18" w:rsidRDefault="007F2B18" w:rsidP="007F2B1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Ključnega pomena sta poštenost in nenehno prizadevanje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še dodaja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Ljudje lahko začutijo pristnost,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pomembno je tudi, 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da ne postanete samozad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ostni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Iskanje novih priložnosti in inovacij je bistvenega pomena za napredek, čeprav je za to potreben čas. Ljubezen do tega, kar počnete, je ključna za premagovanje izzivov. </w:t>
                            </w:r>
                          </w:p>
                          <w:p w14:paraId="419967E1" w14:textId="5CEBED67" w:rsidR="006F224A" w:rsidRPr="008B1717" w:rsidRDefault="00CE616E" w:rsidP="007F2B1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Izkušnje so jo naučile</w:t>
                            </w:r>
                            <w:r w:rsidR="007F2B18"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da</w:t>
                            </w:r>
                            <w:r w:rsid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 z vidika financ</w:t>
                            </w:r>
                            <w:r w:rsidR="007F2B18"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pomembno vedno imeti rezervni sklad in si zagotoviti predujem, kadar koli je to mogoče. Ti strategiji sta neprecenljivi pri premagovanju negotovosti pri vodenju podjetja.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341C08" id="_x0000_s1032" type="#_x0000_t202" style="position:absolute;margin-left:-.05pt;margin-top:-.05pt;width:453.15pt;height:330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" filled="f" stroked="f" strokeweight=".5pt">
                <v:textbox>
                  <w:txbxContent>
                    <w:p w14:paraId="7F06F439" w14:textId="37E1F2B4" w:rsidR="007F2B18" w:rsidRPr="007F2B18" w:rsidRDefault="007F2B18" w:rsidP="007F2B1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Grško poslovno okolje je s svojimi zapletenimi sistemi in postopki lahko precej neprijazno. S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trast do dela in pr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epoznanje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, ki ga prejema od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okolice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ohranja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Artemisino</w:t>
                      </w:r>
                      <w:proofErr w:type="spellEnd"/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motivacij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Zato je 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po njenem mnenju najpomembnejše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da vsak najde nekaj kar ima rad, saj lahko le tako najde izpolnitev v delu in motivacijo za vztrajanje ob težkih časih.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A770D43" w14:textId="03A1077B" w:rsidR="007F2B18" w:rsidRDefault="007F2B18" w:rsidP="007F2B1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Ključnega pomena sta poštenost in nenehno prizadevanje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še dodaja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Ljudje lahko začutijo pristnost,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pomembno je tudi, 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da ne postanete samozad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ostni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Iskanje novih priložnosti in inovacij je bistvenega pomena za napredek, čeprav je za to potreben čas. Ljubezen do tega, kar počnete, je ključna za premagovanje izzivov. </w:t>
                      </w:r>
                    </w:p>
                    <w:p w14:paraId="419967E1" w14:textId="5CEBED67" w:rsidR="006F224A" w:rsidRPr="008B1717" w:rsidRDefault="00CE616E" w:rsidP="007F2B1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Izkušnje so jo naučile</w:t>
                      </w:r>
                      <w:r w:rsidR="007F2B18"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da</w:t>
                      </w:r>
                      <w:r w:rsid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 z vidika financ</w:t>
                      </w:r>
                      <w:r w:rsidR="007F2B18"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pomembno vedno imeti rezervni sklad in si zagotoviti predujem, kadar koli je to mogoče. Ti strategiji sta neprecenljivi pri premagovanju negotovosti pri vodenju podjetja.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24EA42" w14:textId="77777777" w:rsidR="00A31EAC" w:rsidRPr="008B1717" w:rsidRDefault="00A31EAC">
      <w:r w:rsidRPr="008B1717">
        <w:br w:type="page"/>
      </w:r>
    </w:p>
    <w:p w14:paraId="51F357DF" w14:textId="17517731" w:rsidR="00A31EAC" w:rsidRPr="008B1717" w:rsidRDefault="00A31EAC"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565078" wp14:editId="452FC9FB">
                <wp:simplePos x="0" y="0"/>
                <wp:positionH relativeFrom="margin">
                  <wp:posOffset>-635</wp:posOffset>
                </wp:positionH>
                <wp:positionV relativeFrom="paragraph">
                  <wp:posOffset>-634</wp:posOffset>
                </wp:positionV>
                <wp:extent cx="5754756" cy="5737860"/>
                <wp:effectExtent l="0" t="0" r="0" b="0"/>
                <wp:wrapNone/>
                <wp:docPr id="17002198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573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7A464" w14:textId="615F0CCB" w:rsidR="006F224A" w:rsidRPr="008B1717" w:rsidRDefault="0081245B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KAKŠNI SO NJENI PLANI ZA PRIHODNOST</w:t>
                            </w:r>
                          </w:p>
                          <w:p w14:paraId="261B3918" w14:textId="3A805EE1" w:rsidR="006F224A" w:rsidRPr="008B1717" w:rsidRDefault="0081245B" w:rsidP="006F224A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Njen glavni cilj je ohraniti dobro poslovanje podjetja in zagotoviti dostojno življenje svoji družini. Na umetniškem področju je željna novih podvigov in sodelovanj. Pred kratkim 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kot oblikovalka 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sodelovala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z oblikovalci 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oblačil in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varilci 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piv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 in takšnih sodelovanj se veseli tudi v prihodnje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Poleg tega si želi ilustrirati otroško knjigo ali knjigo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 določeno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pozitivno tematiko. Prav tako bi rada sodelovala na tržnici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obrtnikov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 Atenah.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eč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krat se je udeležila tistih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 Solunu,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kjer je tudi dobila mnoga vabila, naj pride tudi v Atene.</w:t>
                            </w:r>
                          </w:p>
                          <w:p w14:paraId="51564D36" w14:textId="09EA7B47" w:rsidR="00A31EAC" w:rsidRPr="008B1717" w:rsidRDefault="0081245B" w:rsidP="006F224A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Upa, da bo vrednote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ki so ji pomembe,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prenesla tudi na svoje otroke: s trdim delom in nenehnim osebnim izobraževanjem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jim želi sporočiti, da lahko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vsak 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doseže svoje cilje in poziti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vno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vpliva na družbo. Pomemb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en ji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tudi optimizem; sposobnost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ohranja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nja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pozitivn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energij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e ob soočanju s problemi. Če si zmožen pogledati na stvar s pozitivnega vidika, to velikokrat spremeni perspektivo.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565078" id="_x0000_s1033" type="#_x0000_t202" style="position:absolute;margin-left:-.05pt;margin-top:-.05pt;width:453.15pt;height:451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" filled="f" stroked="f" strokeweight=".5pt">
                <v:textbox>
                  <w:txbxContent>
                    <w:p w14:paraId="32B7A464" w14:textId="615F0CCB" w:rsidR="006F224A" w:rsidRPr="008B1717" w:rsidRDefault="0081245B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KAKŠNI SO NJENI PLANI ZA PRIHODNOST</w:t>
                      </w:r>
                    </w:p>
                    <w:p w14:paraId="261B3918" w14:textId="3A805EE1" w:rsidR="006F224A" w:rsidRPr="008B1717" w:rsidRDefault="0081245B" w:rsidP="006F224A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Njen glavni cilj je ohraniti dobro poslovanje podjetja in zagotoviti dostojno življenje svoji družini. Na umetniškem področju je željna novih podvigov in sodelovanj. Pred kratkim 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kot oblikovalka 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sodelovala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z oblikovalci 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oblačil in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varilci 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piv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 in takšnih sodelovanj se veseli tudi v prihodnje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Poleg tega si želi ilustrirati otroško knjigo ali knjigo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 določeno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pozitivno tematiko. Prav tako bi rada sodelovala na tržnici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obrtnikov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 Atenah.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eč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krat se je udeležila tistih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 Solunu,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kjer je tudi dobila mnoga vabila, naj pride tudi v Atene.</w:t>
                      </w:r>
                    </w:p>
                    <w:p w14:paraId="51564D36" w14:textId="09EA7B47" w:rsidR="00A31EAC" w:rsidRPr="008B1717" w:rsidRDefault="0081245B" w:rsidP="006F224A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Upa, da bo vrednote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ki so ji pomembe,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prenesla tudi na svoje otroke: s trdim delom in nenehnim osebnim izobraževanjem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jim želi sporočiti, da lahko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vsak 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doseže svoje cilje in poziti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vno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vpliva na družbo. Pomemb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en ji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tudi optimizem; sposobnost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ohranja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nja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pozitivn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energij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e ob soočanju s problemi. Če si zmožen pogledati na stvar s pozitivnega vidika, to velikokrat spremeni perspektivo.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5C54D" w14:textId="77777777" w:rsidR="00A31EAC" w:rsidRPr="008B1717" w:rsidRDefault="00A31EAC">
      <w:r w:rsidRPr="008B1717">
        <w:br w:type="page"/>
      </w:r>
    </w:p>
    <w:p w14:paraId="27F7EDD0" w14:textId="7F7EDCB3" w:rsidR="007642CA" w:rsidRPr="008B1717" w:rsidRDefault="003B2CCA">
      <w:pPr>
        <w:sectPr w:rsidR="007642CA" w:rsidRPr="008B1717">
          <w:head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BDAE2" wp14:editId="4798F1AD">
                <wp:simplePos x="0" y="0"/>
                <wp:positionH relativeFrom="margin">
                  <wp:align>right</wp:align>
                </wp:positionH>
                <wp:positionV relativeFrom="paragraph">
                  <wp:posOffset>370784</wp:posOffset>
                </wp:positionV>
                <wp:extent cx="5754756" cy="6248400"/>
                <wp:effectExtent l="0" t="0" r="0" b="0"/>
                <wp:wrapNone/>
                <wp:docPr id="15390684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62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436F4" w14:textId="1736D648" w:rsidR="008B1717" w:rsidRDefault="008B1717" w:rsidP="0081245B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KAKŠNI SO ARTEMISINI NASVETI ZA MLADE, KI RAZMIŠLJAJO O PODJETNI</w:t>
                            </w:r>
                            <w:r w:rsidR="0081245B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KI POTI</w:t>
                            </w:r>
                          </w:p>
                          <w:p w14:paraId="14547D16" w14:textId="221BD2FD" w:rsidR="005925ED" w:rsidRPr="005925ED" w:rsidRDefault="005925ED" w:rsidP="005925ED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Tukaj je n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ekaj njenih predlogov: oborožite se s potrpežljivostjo, nič ni lahko, a tudi nič ni nemogoče, če si prizadevate in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imate radi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to, kar počnete ter to počnete dobro, boste zagotovo nagrajeni za svoj trud. Poudarja tudi pomen pogostega nagrajevanja. </w:t>
                            </w:r>
                          </w:p>
                          <w:p w14:paraId="084F70B7" w14:textId="179FD474" w:rsidR="005925ED" w:rsidRPr="005925ED" w:rsidRDefault="005925ED" w:rsidP="005925ED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sem mladim, ki začenjajo ali želijo začeti s svojim podjetjem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zelo priporoča, da raziščejo možnosti, ki jih ponujajo razne nacionalne, evropske ali regijske iniciative, prav tako jim priporoča obisk raznih sejmov iz njihovega področja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. Ti viri so bili na njeni poti neprecenljivi in verjame, da lahko enako podporo in priložnosti zagotovijo tudi drugim.</w:t>
                            </w:r>
                          </w:p>
                          <w:p w14:paraId="5B8653DB" w14:textId="7DC4FAD4" w:rsidR="00AB6DC0" w:rsidRPr="008B1717" w:rsidRDefault="005925ED" w:rsidP="005925ED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„Sanjajte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velike sanje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začnite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z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ma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jhnim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predvsem pa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, samo 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začnite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že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,“ sklene.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8BDAE2" id="_x0000_s1034" type="#_x0000_t202" style="position:absolute;margin-left:401.95pt;margin-top:29.2pt;width:453.15pt;height:49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" filled="f" stroked="f" strokeweight=".5pt">
                <v:textbox>
                  <w:txbxContent>
                    <w:p w14:paraId="5CD436F4" w14:textId="1736D648" w:rsidR="008B1717" w:rsidRDefault="008B1717" w:rsidP="0081245B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KAKŠNI SO ARTEMISINI NASVETI ZA MLADE, KI RAZMIŠLJAJO O PODJETNI</w:t>
                      </w:r>
                      <w:r w:rsidR="0081245B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KI POTI</w:t>
                      </w:r>
                    </w:p>
                    <w:p w14:paraId="14547D16" w14:textId="221BD2FD" w:rsidR="005925ED" w:rsidRPr="005925ED" w:rsidRDefault="005925ED" w:rsidP="005925ED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Tukaj je n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ekaj njenih predlogov: oborožite se s potrpežljivostjo, nič ni lahko, a tudi nič ni nemogoče, če si prizadevate in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imate radi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to, kar počnete ter to počnete dobro, boste zagotovo nagrajeni za svoj trud. Poudarja tudi pomen pogostega nagrajevanja. </w:t>
                      </w:r>
                    </w:p>
                    <w:p w14:paraId="084F70B7" w14:textId="179FD474" w:rsidR="005925ED" w:rsidRPr="005925ED" w:rsidRDefault="005925ED" w:rsidP="005925ED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sem mladim, ki začenjajo ali želijo začeti s svojim podjetjem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zelo priporoča, da raziščejo možnosti, ki jih ponujajo razne nacionalne, evropske ali regijske iniciative, prav tako jim priporoča obisk raznih sejmov iz njihovega področja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. Ti viri so bili na njeni poti neprecenljivi in verjame, da lahko enako podporo in priložnosti zagotovijo tudi drugim.</w:t>
                      </w:r>
                    </w:p>
                    <w:p w14:paraId="5B8653DB" w14:textId="7DC4FAD4" w:rsidR="00AB6DC0" w:rsidRPr="008B1717" w:rsidRDefault="005925ED" w:rsidP="005925ED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„Sanjajte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velike sanje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začnite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z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ma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jhnim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predvsem pa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, samo 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začnite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že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,“ sklene.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6B1E06" w14:textId="021E1948" w:rsidR="009B6889" w:rsidRPr="008B1717" w:rsidRDefault="00A407A2">
      <w:pPr>
        <w:sectPr w:rsidR="009B6889" w:rsidRPr="008B1717">
          <w:head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B171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7BCA2F8" wp14:editId="2FD92D27">
                <wp:simplePos x="0" y="0"/>
                <wp:positionH relativeFrom="margin">
                  <wp:align>center</wp:align>
                </wp:positionH>
                <wp:positionV relativeFrom="paragraph">
                  <wp:posOffset>3999865</wp:posOffset>
                </wp:positionV>
                <wp:extent cx="3718560" cy="464820"/>
                <wp:effectExtent l="0" t="0" r="15240" b="11430"/>
                <wp:wrapTight wrapText="bothSides">
                  <wp:wrapPolygon edited="0">
                    <wp:start x="0" y="0"/>
                    <wp:lineTo x="0" y="21246"/>
                    <wp:lineTo x="21578" y="21246"/>
                    <wp:lineTo x="21578" y="0"/>
                    <wp:lineTo x="0" y="0"/>
                  </wp:wrapPolygon>
                </wp:wrapTight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56DF6" w14:textId="20B5779C" w:rsidR="00A407A2" w:rsidRPr="008B1717" w:rsidRDefault="0036437A" w:rsidP="00A407A2">
                            <w:r>
                              <w:t>Vir</w:t>
                            </w:r>
                            <w:r w:rsidR="00A407A2" w:rsidRPr="008B1717">
                              <w:t xml:space="preserve">: </w:t>
                            </w:r>
                            <w:r w:rsidR="00E529EB">
                              <w:t>v</w:t>
                            </w:r>
                            <w:r>
                              <w:t>se fotografije uporabljene v tej zgodbi prihajajo iz Artemisinega osebnega arhiva</w:t>
                            </w:r>
                            <w:r w:rsidR="00A407A2" w:rsidRPr="008B171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BCA2F8" id="Polje z besedilom 2" o:spid="_x0000_s1035" type="#_x0000_t202" style="position:absolute;margin-left:0;margin-top:314.95pt;width:292.8pt;height:36.6pt;z-index:-2516285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">
                <v:textbox>
                  <w:txbxContent>
                    <w:p w14:paraId="18B56DF6" w14:textId="20B5779C" w:rsidR="00A407A2" w:rsidRPr="008B1717" w:rsidRDefault="0036437A" w:rsidP="00A407A2">
                      <w:r>
                        <w:t>Vir</w:t>
                      </w:r>
                      <w:r w:rsidR="00A407A2" w:rsidRPr="008B1717">
                        <w:t xml:space="preserve">: </w:t>
                      </w:r>
                      <w:r w:rsidR="00E529EB">
                        <w:t>v</w:t>
                      </w:r>
                      <w:r>
                        <w:t xml:space="preserve">se fotografije uporabljene v tej zgodbi prihajajo iz </w:t>
                      </w:r>
                      <w:proofErr w:type="spellStart"/>
                      <w:r>
                        <w:t>Artemisinega</w:t>
                      </w:r>
                      <w:proofErr w:type="spellEnd"/>
                      <w:r>
                        <w:t xml:space="preserve"> osebnega arhiva</w:t>
                      </w:r>
                      <w:r w:rsidR="00A407A2" w:rsidRPr="008B1717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F224A" w:rsidRPr="008B1717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638FE2D" wp14:editId="5C3B4045">
            <wp:simplePos x="0" y="0"/>
            <wp:positionH relativeFrom="margin">
              <wp:align>center</wp:align>
            </wp:positionH>
            <wp:positionV relativeFrom="paragraph">
              <wp:posOffset>433705</wp:posOffset>
            </wp:positionV>
            <wp:extent cx="3596743" cy="3524250"/>
            <wp:effectExtent l="0" t="0" r="3810" b="0"/>
            <wp:wrapTopAndBottom/>
            <wp:docPr id="264674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74762" name="Picture 2646747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743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889" w:rsidRPr="008B17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C2349" wp14:editId="2DE8739B">
                <wp:simplePos x="0" y="0"/>
                <wp:positionH relativeFrom="margin">
                  <wp:align>right</wp:align>
                </wp:positionH>
                <wp:positionV relativeFrom="paragraph">
                  <wp:posOffset>5231737</wp:posOffset>
                </wp:positionV>
                <wp:extent cx="5764309" cy="2892287"/>
                <wp:effectExtent l="0" t="0" r="0" b="3810"/>
                <wp:wrapNone/>
                <wp:docPr id="592000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309" cy="2892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20DA1" w14:textId="0BECAED1" w:rsidR="006F224A" w:rsidRPr="008B1717" w:rsidRDefault="0036437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Srečno </w:t>
                            </w:r>
                            <w:r w:rsidR="006F224A"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ARTEMIS</w:t>
                            </w:r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597D680D" w14:textId="07B0E203" w:rsidR="006F224A" w:rsidRPr="008B1717" w:rsidRDefault="0036437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Če želite izvedeti več o Artemisinem podjetju, jo lahko kontaktirate preko naslednjih kanalov</w:t>
                            </w:r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561ACAA" w14:textId="21D71647" w:rsidR="006F224A" w:rsidRPr="008B1717" w:rsidRDefault="00A407A2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E</w:t>
                            </w:r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mail: </w:t>
                            </w:r>
                            <w:hyperlink r:id="rId15" w:history="1">
                              <w:r w:rsidR="006F224A" w:rsidRPr="008B1717">
                                <w:rPr>
                                  <w:rStyle w:val="Hyperlink"/>
                                  <w:rFonts w:ascii="Ubuntu" w:hAnsi="Ubuntu"/>
                                  <w:sz w:val="26"/>
                                  <w:szCs w:val="26"/>
                                </w:rPr>
                                <w:t>info@tolemoniart.gr</w:t>
                              </w:r>
                            </w:hyperlink>
                          </w:p>
                          <w:p w14:paraId="0F299AB3" w14:textId="322CF380" w:rsidR="006F224A" w:rsidRPr="008B1717" w:rsidRDefault="0036437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Spletna stran</w:t>
                            </w:r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: </w:t>
                            </w:r>
                            <w:hyperlink r:id="rId16" w:history="1">
                              <w:r w:rsidR="006F224A" w:rsidRPr="008B1717">
                                <w:rPr>
                                  <w:rStyle w:val="Hyperlink"/>
                                  <w:rFonts w:ascii="Ubuntu" w:hAnsi="Ubuntu"/>
                                  <w:sz w:val="26"/>
                                  <w:szCs w:val="26"/>
                                </w:rPr>
                                <w:t>https://tolemoniart.gr/</w:t>
                              </w:r>
                            </w:hyperlink>
                          </w:p>
                          <w:p w14:paraId="4A208D8F" w14:textId="6A39D745" w:rsidR="006F224A" w:rsidRPr="008B1717" w:rsidRDefault="006F224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Instagram: </w:t>
                            </w:r>
                            <w:hyperlink r:id="rId17" w:history="1">
                              <w:r w:rsidRPr="008B1717">
                                <w:rPr>
                                  <w:rStyle w:val="Hyperlink"/>
                                  <w:rFonts w:ascii="Ubuntu" w:hAnsi="Ubuntu"/>
                                  <w:sz w:val="26"/>
                                  <w:szCs w:val="26"/>
                                </w:rPr>
                                <w:t>https://www.instagram.com/tolemoniart_/</w:t>
                              </w:r>
                            </w:hyperlink>
                          </w:p>
                          <w:p w14:paraId="5DE37A31" w14:textId="47C345C2" w:rsidR="006F224A" w:rsidRPr="008B1717" w:rsidRDefault="006F224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FB: </w:t>
                            </w:r>
                            <w:hyperlink r:id="rId18" w:history="1">
                              <w:r w:rsidRPr="008B1717">
                                <w:rPr>
                                  <w:rStyle w:val="Hyperlink"/>
                                  <w:rFonts w:ascii="Ubuntu" w:hAnsi="Ubuntu"/>
                                  <w:sz w:val="26"/>
                                  <w:szCs w:val="26"/>
                                </w:rPr>
                                <w:t>https://www.facebook.com/tolemoniart</w:t>
                              </w:r>
                            </w:hyperlink>
                          </w:p>
                          <w:p w14:paraId="22CDB659" w14:textId="1ABF2B8F" w:rsidR="006F224A" w:rsidRPr="008B1717" w:rsidRDefault="006F224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Pinterest: </w:t>
                            </w:r>
                            <w:hyperlink r:id="rId19" w:history="1">
                              <w:r w:rsidRPr="008B1717">
                                <w:rPr>
                                  <w:rStyle w:val="Hyperlink"/>
                                  <w:rFonts w:ascii="Ubuntu" w:hAnsi="Ubuntu"/>
                                  <w:sz w:val="26"/>
                                  <w:szCs w:val="26"/>
                                </w:rPr>
                                <w:t>https://www.pinterest.com/tolemoniart/</w:t>
                              </w:r>
                            </w:hyperlink>
                          </w:p>
                          <w:p w14:paraId="4D9CA496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27DF2663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74F0569A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3D402300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66E6E6C4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1C16159C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58C95B4B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0FF3E560" w14:textId="1647BA78" w:rsidR="006F77FE" w:rsidRPr="008B1717" w:rsidRDefault="006F77FE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Donec ac risus id mauris consectetur finibus.</w:t>
                            </w:r>
                            <w:r w:rsidRPr="008B1717">
                              <w:rPr>
                                <w:rFonts w:ascii="Ubuntu" w:hAnsi="Ubuntu"/>
                                <w:color w:val="0276DB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AB33D17" w14:textId="564B459B" w:rsidR="006F77FE" w:rsidRPr="008B1717" w:rsidRDefault="006F77FE" w:rsidP="00AB6DDC">
                            <w:pPr>
                              <w:spacing w:after="160" w:line="276" w:lineRule="auto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C23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6" type="#_x0000_t202" style="position:absolute;margin-left:402.7pt;margin-top:411.95pt;width:453.9pt;height:227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" filled="f" stroked="f" strokeweight=".5pt">
                <v:textbox>
                  <w:txbxContent>
                    <w:p w14:paraId="30D20DA1" w14:textId="0BECAED1" w:rsidR="006F224A" w:rsidRPr="008B1717" w:rsidRDefault="0036437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Srečno </w:t>
                      </w:r>
                      <w:r w:rsidR="006F224A"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ARTEMIS</w:t>
                      </w:r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>!</w:t>
                      </w:r>
                    </w:p>
                    <w:p w14:paraId="597D680D" w14:textId="07B0E203" w:rsidR="006F224A" w:rsidRPr="008B1717" w:rsidRDefault="0036437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sz w:val="26"/>
                          <w:szCs w:val="26"/>
                        </w:rPr>
                        <w:t>Če želite izvedeti več o Artemisinem podjetju, jo lahko kontaktirate preko naslednjih kanalov</w:t>
                      </w:r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561ACAA" w14:textId="21D71647" w:rsidR="006F224A" w:rsidRPr="008B1717" w:rsidRDefault="00A407A2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>E</w:t>
                      </w:r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mail: </w:t>
                      </w:r>
                      <w:hyperlink r:id="rId20" w:history="1">
                        <w:r w:rsidR="006F224A" w:rsidRPr="008B1717">
                          <w:rPr>
                            <w:rStyle w:val="Hyperlink"/>
                            <w:rFonts w:ascii="Ubuntu" w:hAnsi="Ubuntu"/>
                            <w:sz w:val="26"/>
                            <w:szCs w:val="26"/>
                          </w:rPr>
                          <w:t>info@tolemoniart.gr</w:t>
                        </w:r>
                      </w:hyperlink>
                    </w:p>
                    <w:p w14:paraId="0F299AB3" w14:textId="322CF380" w:rsidR="006F224A" w:rsidRPr="008B1717" w:rsidRDefault="0036437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sz w:val="26"/>
                          <w:szCs w:val="26"/>
                        </w:rPr>
                        <w:t>Spletna stran</w:t>
                      </w:r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: </w:t>
                      </w:r>
                      <w:hyperlink r:id="rId21" w:history="1">
                        <w:r w:rsidR="006F224A" w:rsidRPr="008B1717">
                          <w:rPr>
                            <w:rStyle w:val="Hyperlink"/>
                            <w:rFonts w:ascii="Ubuntu" w:hAnsi="Ubuntu"/>
                            <w:sz w:val="26"/>
                            <w:szCs w:val="26"/>
                          </w:rPr>
                          <w:t>https://tolemoniart.gr/</w:t>
                        </w:r>
                      </w:hyperlink>
                    </w:p>
                    <w:p w14:paraId="4A208D8F" w14:textId="6A39D745" w:rsidR="006F224A" w:rsidRPr="008B1717" w:rsidRDefault="006F224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Instagram: </w:t>
                      </w:r>
                      <w:hyperlink r:id="rId22" w:history="1">
                        <w:r w:rsidRPr="008B1717">
                          <w:rPr>
                            <w:rStyle w:val="Hyperlink"/>
                            <w:rFonts w:ascii="Ubuntu" w:hAnsi="Ubuntu"/>
                            <w:sz w:val="26"/>
                            <w:szCs w:val="26"/>
                          </w:rPr>
                          <w:t>https://www.instagram.com/tolemoniart_/</w:t>
                        </w:r>
                      </w:hyperlink>
                    </w:p>
                    <w:p w14:paraId="5DE37A31" w14:textId="47C345C2" w:rsidR="006F224A" w:rsidRPr="008B1717" w:rsidRDefault="006F224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FB: </w:t>
                      </w:r>
                      <w:hyperlink r:id="rId23" w:history="1">
                        <w:r w:rsidRPr="008B1717">
                          <w:rPr>
                            <w:rStyle w:val="Hyperlink"/>
                            <w:rFonts w:ascii="Ubuntu" w:hAnsi="Ubuntu"/>
                            <w:sz w:val="26"/>
                            <w:szCs w:val="26"/>
                          </w:rPr>
                          <w:t>https://www.facebook.com/tolemoniart</w:t>
                        </w:r>
                      </w:hyperlink>
                    </w:p>
                    <w:p w14:paraId="22CDB659" w14:textId="1ABF2B8F" w:rsidR="006F224A" w:rsidRPr="008B1717" w:rsidRDefault="006F224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Pinterest: </w:t>
                      </w:r>
                      <w:hyperlink r:id="rId24" w:history="1">
                        <w:r w:rsidRPr="008B1717">
                          <w:rPr>
                            <w:rStyle w:val="Hyperlink"/>
                            <w:rFonts w:ascii="Ubuntu" w:hAnsi="Ubuntu"/>
                            <w:sz w:val="26"/>
                            <w:szCs w:val="26"/>
                          </w:rPr>
                          <w:t>https://www.pinterest.com/tolemoniart/</w:t>
                        </w:r>
                      </w:hyperlink>
                    </w:p>
                    <w:p w14:paraId="4D9CA496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27DF2663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74F0569A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3D402300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66E6E6C4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1C16159C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58C95B4B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0FF3E560" w14:textId="1647BA78" w:rsidR="006F77FE" w:rsidRPr="008B1717" w:rsidRDefault="006F77FE" w:rsidP="00915A95">
                      <w:pPr>
                        <w:spacing w:after="160" w:line="276" w:lineRule="auto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Donec ac risus id mauris consectetur finibus.</w:t>
                      </w:r>
                      <w:r w:rsidRPr="008B1717">
                        <w:rPr>
                          <w:rFonts w:ascii="Ubuntu" w:hAnsi="Ubuntu"/>
                          <w:color w:val="0276DB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AB33D17" w14:textId="564B459B" w:rsidR="006F77FE" w:rsidRPr="008B1717" w:rsidRDefault="006F77FE" w:rsidP="00AB6DDC">
                      <w:pPr>
                        <w:spacing w:after="160" w:line="276" w:lineRule="auto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A655D" w14:textId="5A2CE656" w:rsidR="001E2A81" w:rsidRDefault="00E529EB">
      <w:r>
        <w:rPr>
          <w:rFonts w:ascii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3AE39D" wp14:editId="3B16294D">
                <wp:simplePos x="0" y="0"/>
                <wp:positionH relativeFrom="margin">
                  <wp:align>center</wp:align>
                </wp:positionH>
                <wp:positionV relativeFrom="paragraph">
                  <wp:posOffset>6050280</wp:posOffset>
                </wp:positionV>
                <wp:extent cx="5494655" cy="437515"/>
                <wp:effectExtent l="0" t="0" r="0" b="635"/>
                <wp:wrapNone/>
                <wp:docPr id="1125610312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65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ACFC8" w14:textId="77777777" w:rsidR="00E529EB" w:rsidRDefault="00E529EB" w:rsidP="00E529EB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36"/>
                                <w:szCs w:val="36"/>
                              </w:rPr>
                              <w:t>Uporaba vsebin pod licencami CC BY-ND-SA 4.0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3AE39D" id="Polje z besedilom 14" o:spid="_x0000_s1037" type="#_x0000_t202" style="position:absolute;margin-left:0;margin-top:476.4pt;width:432.65pt;height:34.4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" filled="f" stroked="f" strokeweight=".5pt">
                <v:textbox>
                  <w:txbxContent>
                    <w:p w14:paraId="383ACFC8" w14:textId="77777777" w:rsidR="00E529EB" w:rsidRDefault="00E529EB" w:rsidP="00E529EB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36"/>
                          <w:szCs w:val="36"/>
                        </w:rPr>
                        <w:t>Uporaba vsebin pod licencami CC BY-ND-SA 4.0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2A81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3E0D4" w14:textId="77777777" w:rsidR="00E44C33" w:rsidRPr="008B1717" w:rsidRDefault="00E44C33" w:rsidP="007642CA">
      <w:r w:rsidRPr="008B1717">
        <w:separator/>
      </w:r>
    </w:p>
  </w:endnote>
  <w:endnote w:type="continuationSeparator" w:id="0">
    <w:p w14:paraId="35743E12" w14:textId="77777777" w:rsidR="00E44C33" w:rsidRPr="008B1717" w:rsidRDefault="00E44C33" w:rsidP="007642CA">
      <w:r w:rsidRPr="008B17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99ACE" w14:textId="5E202319" w:rsidR="00CE616E" w:rsidRDefault="00CE616E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D9771CB" wp14:editId="3BE3A303">
          <wp:simplePos x="0" y="0"/>
          <wp:positionH relativeFrom="column">
            <wp:posOffset>4464685</wp:posOffset>
          </wp:positionH>
          <wp:positionV relativeFrom="paragraph">
            <wp:posOffset>-59055</wp:posOffset>
          </wp:positionV>
          <wp:extent cx="1961611" cy="411480"/>
          <wp:effectExtent l="0" t="0" r="635" b="7620"/>
          <wp:wrapTight wrapText="bothSides">
            <wp:wrapPolygon edited="0">
              <wp:start x="0" y="0"/>
              <wp:lineTo x="0" y="21000"/>
              <wp:lineTo x="21397" y="21000"/>
              <wp:lineTo x="21397" y="0"/>
              <wp:lineTo x="0" y="0"/>
            </wp:wrapPolygon>
          </wp:wrapTight>
          <wp:docPr id="678025447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8025447" name="Slika 6780254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611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2F96B" w14:textId="77777777" w:rsidR="00E44C33" w:rsidRPr="008B1717" w:rsidRDefault="00E44C33" w:rsidP="007642CA">
      <w:r w:rsidRPr="008B1717">
        <w:separator/>
      </w:r>
    </w:p>
  </w:footnote>
  <w:footnote w:type="continuationSeparator" w:id="0">
    <w:p w14:paraId="6847C5EF" w14:textId="77777777" w:rsidR="00E44C33" w:rsidRPr="008B1717" w:rsidRDefault="00E44C33" w:rsidP="007642CA">
      <w:r w:rsidRPr="008B17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2C714" w14:textId="77777777" w:rsidR="007642CA" w:rsidRPr="008B1717" w:rsidRDefault="00E44C33">
    <w:pPr>
      <w:pStyle w:val="Header"/>
    </w:pPr>
    <w:r>
      <w:pict w14:anchorId="02CB8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344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NAL-WORD-predlog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0D87" w14:textId="39127D12" w:rsidR="007642CA" w:rsidRPr="008B1717" w:rsidRDefault="00CE616E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555009F" wp14:editId="063A4385">
          <wp:simplePos x="0" y="0"/>
          <wp:positionH relativeFrom="page">
            <wp:posOffset>5422900</wp:posOffset>
          </wp:positionH>
          <wp:positionV relativeFrom="paragraph">
            <wp:posOffset>601980</wp:posOffset>
          </wp:positionV>
          <wp:extent cx="2110105" cy="442595"/>
          <wp:effectExtent l="0" t="0" r="4445" b="0"/>
          <wp:wrapTight wrapText="bothSides">
            <wp:wrapPolygon edited="0">
              <wp:start x="0" y="0"/>
              <wp:lineTo x="0" y="20453"/>
              <wp:lineTo x="21450" y="20453"/>
              <wp:lineTo x="21450" y="0"/>
              <wp:lineTo x="0" y="0"/>
            </wp:wrapPolygon>
          </wp:wrapTight>
          <wp:docPr id="1663106670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106670" name="Slika 16631066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105" cy="44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FF0" w:rsidRPr="008B1717">
      <w:rPr>
        <w:noProof/>
      </w:rPr>
      <w:drawing>
        <wp:anchor distT="0" distB="0" distL="114300" distR="114300" simplePos="0" relativeHeight="251666432" behindDoc="1" locked="0" layoutInCell="1" allowOverlap="1" wp14:anchorId="546A8F52" wp14:editId="170912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66526"/>
          <wp:effectExtent l="0" t="0" r="0" b="1905"/>
          <wp:wrapNone/>
          <wp:docPr id="198369948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226663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6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F207F" w14:textId="593219EF" w:rsidR="007642CA" w:rsidRPr="008B1717" w:rsidRDefault="00E529EB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219BD6A" wp14:editId="69389DFF">
          <wp:simplePos x="0" y="0"/>
          <wp:positionH relativeFrom="margin">
            <wp:posOffset>4518025</wp:posOffset>
          </wp:positionH>
          <wp:positionV relativeFrom="paragraph">
            <wp:posOffset>365760</wp:posOffset>
          </wp:positionV>
          <wp:extent cx="1973580" cy="413385"/>
          <wp:effectExtent l="0" t="0" r="7620" b="5715"/>
          <wp:wrapTight wrapText="bothSides">
            <wp:wrapPolygon edited="0">
              <wp:start x="0" y="0"/>
              <wp:lineTo x="0" y="20903"/>
              <wp:lineTo x="21475" y="20903"/>
              <wp:lineTo x="21475" y="0"/>
              <wp:lineTo x="0" y="0"/>
            </wp:wrapPolygon>
          </wp:wrapTight>
          <wp:docPr id="370730415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730415" name="Slika 3707304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580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4C33">
      <w:pict w14:anchorId="52208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343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INAL-WORD-predloga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DDFF" w14:textId="69A79C32" w:rsidR="007642CA" w:rsidRPr="008B1717" w:rsidRDefault="007642CA">
    <w:pPr>
      <w:pStyle w:val="Header"/>
    </w:pPr>
    <w:r w:rsidRPr="008B1717">
      <w:rPr>
        <w:noProof/>
      </w:rPr>
      <w:drawing>
        <wp:anchor distT="0" distB="0" distL="114300" distR="114300" simplePos="0" relativeHeight="251661312" behindDoc="1" locked="0" layoutInCell="1" allowOverlap="1" wp14:anchorId="45F02444" wp14:editId="28AC26A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7357" cy="10671557"/>
          <wp:effectExtent l="0" t="0" r="0" b="0"/>
          <wp:wrapNone/>
          <wp:docPr id="16960077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0583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413F" w14:textId="77777777" w:rsidR="007642CA" w:rsidRPr="008B1717" w:rsidRDefault="007642CA">
    <w:pPr>
      <w:pStyle w:val="Header"/>
    </w:pPr>
    <w:r w:rsidRPr="008B1717">
      <w:rPr>
        <w:noProof/>
      </w:rPr>
      <w:drawing>
        <wp:anchor distT="0" distB="0" distL="114300" distR="114300" simplePos="0" relativeHeight="251665408" behindDoc="1" locked="0" layoutInCell="1" allowOverlap="1" wp14:anchorId="6F52FE33" wp14:editId="5DEED33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7357" cy="10671557"/>
          <wp:effectExtent l="0" t="0" r="0" b="0"/>
          <wp:wrapNone/>
          <wp:docPr id="20428335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83350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50A06" w14:textId="77777777" w:rsidR="007642CA" w:rsidRPr="008B1717" w:rsidRDefault="007642CA">
    <w:pPr>
      <w:pStyle w:val="Header"/>
    </w:pPr>
    <w:r w:rsidRPr="008B1717">
      <w:rPr>
        <w:noProof/>
      </w:rPr>
      <w:drawing>
        <wp:anchor distT="0" distB="0" distL="114300" distR="114300" simplePos="0" relativeHeight="251663360" behindDoc="1" locked="0" layoutInCell="1" allowOverlap="1" wp14:anchorId="2E29424A" wp14:editId="7FE0E6E6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47357" cy="10671555"/>
          <wp:effectExtent l="0" t="0" r="0" b="0"/>
          <wp:wrapNone/>
          <wp:docPr id="19824167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41671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CEE"/>
    <w:rsid w:val="00020224"/>
    <w:rsid w:val="00082EAC"/>
    <w:rsid w:val="000870FA"/>
    <w:rsid w:val="0009520E"/>
    <w:rsid w:val="000B23A2"/>
    <w:rsid w:val="000F2FF0"/>
    <w:rsid w:val="00143F08"/>
    <w:rsid w:val="00146289"/>
    <w:rsid w:val="001E2A81"/>
    <w:rsid w:val="00241D05"/>
    <w:rsid w:val="002A6000"/>
    <w:rsid w:val="00307E87"/>
    <w:rsid w:val="00341C97"/>
    <w:rsid w:val="00363974"/>
    <w:rsid w:val="0036437A"/>
    <w:rsid w:val="003B0E7C"/>
    <w:rsid w:val="003B2CCA"/>
    <w:rsid w:val="00401FB8"/>
    <w:rsid w:val="004141DA"/>
    <w:rsid w:val="004757B6"/>
    <w:rsid w:val="0049474A"/>
    <w:rsid w:val="0051764F"/>
    <w:rsid w:val="00530933"/>
    <w:rsid w:val="005718AA"/>
    <w:rsid w:val="005925ED"/>
    <w:rsid w:val="005A1F48"/>
    <w:rsid w:val="005B6090"/>
    <w:rsid w:val="006806CB"/>
    <w:rsid w:val="006E5034"/>
    <w:rsid w:val="006E7C00"/>
    <w:rsid w:val="006F224A"/>
    <w:rsid w:val="006F77FE"/>
    <w:rsid w:val="00750949"/>
    <w:rsid w:val="00757249"/>
    <w:rsid w:val="007642CA"/>
    <w:rsid w:val="00791FEA"/>
    <w:rsid w:val="007D0EEB"/>
    <w:rsid w:val="007E7D45"/>
    <w:rsid w:val="007F0F42"/>
    <w:rsid w:val="007F2B18"/>
    <w:rsid w:val="00800E30"/>
    <w:rsid w:val="0081245B"/>
    <w:rsid w:val="00834394"/>
    <w:rsid w:val="00851D73"/>
    <w:rsid w:val="00882D3E"/>
    <w:rsid w:val="008A4D51"/>
    <w:rsid w:val="008B1717"/>
    <w:rsid w:val="008B44C8"/>
    <w:rsid w:val="00915A95"/>
    <w:rsid w:val="00967198"/>
    <w:rsid w:val="0098014A"/>
    <w:rsid w:val="00980CEE"/>
    <w:rsid w:val="009B6889"/>
    <w:rsid w:val="009C5FB1"/>
    <w:rsid w:val="009C6B01"/>
    <w:rsid w:val="00A24CD2"/>
    <w:rsid w:val="00A31EAC"/>
    <w:rsid w:val="00A407A2"/>
    <w:rsid w:val="00A70D14"/>
    <w:rsid w:val="00A8747B"/>
    <w:rsid w:val="00AB6DC0"/>
    <w:rsid w:val="00AB6DDC"/>
    <w:rsid w:val="00B04676"/>
    <w:rsid w:val="00B20D88"/>
    <w:rsid w:val="00B46B10"/>
    <w:rsid w:val="00BD12F0"/>
    <w:rsid w:val="00C15681"/>
    <w:rsid w:val="00C5388E"/>
    <w:rsid w:val="00C934F3"/>
    <w:rsid w:val="00CA7FF1"/>
    <w:rsid w:val="00CE616E"/>
    <w:rsid w:val="00D02AC0"/>
    <w:rsid w:val="00D04E7D"/>
    <w:rsid w:val="00E10174"/>
    <w:rsid w:val="00E44C33"/>
    <w:rsid w:val="00E529EB"/>
    <w:rsid w:val="00EA6D56"/>
    <w:rsid w:val="00F067C3"/>
    <w:rsid w:val="00FA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CF54ADF"/>
  <w15:chartTrackingRefBased/>
  <w15:docId w15:val="{09C26997-D262-4D7D-A265-B726B745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A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2C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2CA"/>
  </w:style>
  <w:style w:type="paragraph" w:styleId="Footer">
    <w:name w:val="footer"/>
    <w:basedOn w:val="Normal"/>
    <w:link w:val="FooterChar"/>
    <w:uiPriority w:val="99"/>
    <w:unhideWhenUsed/>
    <w:rsid w:val="007642C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2CA"/>
  </w:style>
  <w:style w:type="character" w:styleId="Hyperlink">
    <w:name w:val="Hyperlink"/>
    <w:basedOn w:val="DefaultParagraphFont"/>
    <w:uiPriority w:val="99"/>
    <w:unhideWhenUsed/>
    <w:rsid w:val="006F22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22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hyperlink" Target="https://www.facebook.com/tolemoniart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tolemoniart.gr/" TargetMode="Externa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hyperlink" Target="https://www.instagram.com/tolemoniart_/" TargetMode="External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yperlink" Target="https://tolemoniart.gr/" TargetMode="External"/><Relationship Id="rId20" Type="http://schemas.openxmlformats.org/officeDocument/2006/relationships/hyperlink" Target="file:///Users/izafiza/Downloads/info@tolemoniart.gr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g"/><Relationship Id="rId24" Type="http://schemas.openxmlformats.org/officeDocument/2006/relationships/hyperlink" Target="https://www.pinterest.com/tolemoniart/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Users/izafiza/Downloads/info@tolemoniart.gr" TargetMode="External"/><Relationship Id="rId23" Type="http://schemas.openxmlformats.org/officeDocument/2006/relationships/hyperlink" Target="https://www.facebook.com/tolemoniart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pinterest.com/tolemoniart/" TargetMode="Externa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9.jpg"/><Relationship Id="rId22" Type="http://schemas.openxmlformats.org/officeDocument/2006/relationships/hyperlink" Target="https://www.instagram.com/tolemoniart_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ite\Downloads\SkillsXcellerate-WOR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C:\Users\mbite\Downloads\SkillsXcellerate-WORD-template.dotx</Template>
  <TotalTime>0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Bitežnik</dc:creator>
  <cp:keywords/>
  <dc:description/>
  <cp:lastModifiedBy>Iza Rodriguez Kniest</cp:lastModifiedBy>
  <cp:revision>2</cp:revision>
  <dcterms:created xsi:type="dcterms:W3CDTF">2024-11-21T11:11:00Z</dcterms:created>
  <dcterms:modified xsi:type="dcterms:W3CDTF">2024-11-21T11:11:00Z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514d69d4-fc51-41ef-a77b-71da72da2939</vt:lpwstr>
  </property>
</Properties>
</file>