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1AF362" w14:textId="45A696E6" w:rsidR="007642CA" w:rsidRPr="008B1717" w:rsidRDefault="00E529EB">
      <w:pPr>
        <w:rPr>
          <w:color w:val="1B1B3D"/>
        </w:rPr>
        <w:sectPr w:rsidR="007642CA" w:rsidRPr="008B1717" w:rsidSect="00E529EB">
          <w:headerReference w:type="even" r:id="rId6"/>
          <w:headerReference w:type="default" r:id="rId7"/>
          <w:footerReference w:type="default" r:id="rId8"/>
          <w:headerReference w:type="first" r:id="rId9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8B1717">
        <w:rPr>
          <w:noProof/>
          <w:color w:val="1B1B3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F9C109" wp14:editId="22F7E19A">
                <wp:simplePos x="0" y="0"/>
                <wp:positionH relativeFrom="margin">
                  <wp:align>center</wp:align>
                </wp:positionH>
                <wp:positionV relativeFrom="paragraph">
                  <wp:posOffset>9096375</wp:posOffset>
                </wp:positionV>
                <wp:extent cx="6937513" cy="595409"/>
                <wp:effectExtent l="0" t="0" r="0" b="0"/>
                <wp:wrapNone/>
                <wp:docPr id="178724439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7513" cy="595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68423" w14:textId="738312D6" w:rsidR="007E7D45" w:rsidRPr="008B1717" w:rsidRDefault="00A70D14">
                            <w:pPr>
                              <w:rPr>
                                <w:rFonts w:ascii="Ubuntu" w:hAnsi="Ubuntu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A70D14">
                              <w:rPr>
                                <w:rFonts w:ascii="Ubuntu" w:hAnsi="Ubuntu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Financirano s strani Evropske unije. Izražena stališča in mnenja so zgolj stališča in mnenja avtorja(-</w:t>
                            </w:r>
                            <w:proofErr w:type="spellStart"/>
                            <w:r w:rsidRPr="00A70D14">
                              <w:rPr>
                                <w:rFonts w:ascii="Ubuntu" w:hAnsi="Ubuntu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</w:t>
                            </w:r>
                            <w:proofErr w:type="spellEnd"/>
                            <w:r w:rsidRPr="00A70D14">
                              <w:rPr>
                                <w:rFonts w:ascii="Ubuntu" w:hAnsi="Ubuntu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) in ni nujno, da odražajo stališča in mnenja Evropske unije ali Evropske izvajalske agencije za izobraževanje in kulturo (EACEA). Zanje ne moreta biti odgovorna niti Evropska unija niti EACEA. Koda projekta: 2023-2-SE02-KA220-YOU-000171087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9C10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716.25pt;width:546.25pt;height:46.9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" filled="f" stroked="f" strokeweight=".5pt">
                <v:textbox>
                  <w:txbxContent>
                    <w:p w14:paraId="74E68423" w14:textId="738312D6" w:rsidR="007E7D45" w:rsidRPr="008B1717" w:rsidRDefault="00A70D14">
                      <w:pPr>
                        <w:rPr>
                          <w:rFonts w:ascii="Ubuntu" w:hAnsi="Ubuntu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A70D14">
                        <w:rPr>
                          <w:rFonts w:ascii="Ubuntu" w:hAnsi="Ubuntu"/>
                          <w:color w:val="808080" w:themeColor="background1" w:themeShade="80"/>
                          <w:sz w:val="16"/>
                          <w:szCs w:val="16"/>
                        </w:rPr>
                        <w:t>Financirano s strani Evropske unije. Izražena stališča in mnenja so zgolj stališča in mnenja avtorja(-</w:t>
                      </w:r>
                      <w:proofErr w:type="spellStart"/>
                      <w:r w:rsidRPr="00A70D14">
                        <w:rPr>
                          <w:rFonts w:ascii="Ubuntu" w:hAnsi="Ubuntu"/>
                          <w:color w:val="808080" w:themeColor="background1" w:themeShade="80"/>
                          <w:sz w:val="16"/>
                          <w:szCs w:val="16"/>
                        </w:rPr>
                        <w:t>ev</w:t>
                      </w:r>
                      <w:proofErr w:type="spellEnd"/>
                      <w:r w:rsidRPr="00A70D14">
                        <w:rPr>
                          <w:rFonts w:ascii="Ubuntu" w:hAnsi="Ubuntu"/>
                          <w:color w:val="808080" w:themeColor="background1" w:themeShade="80"/>
                          <w:sz w:val="16"/>
                          <w:szCs w:val="16"/>
                        </w:rPr>
                        <w:t>) in ni nujno, da odražajo stališča in mnenja Evropske unije ali Evropske izvajalske agencije za izobraževanje in kulturo (EACEA). Zanje ne moreta biti odgovorna niti Evropska unija niti EACEA. Koda projekta: 2023-2-SE02-KA220-YOU-000171087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1EAC" w:rsidRPr="008B1717">
        <w:rPr>
          <w:rFonts w:ascii="Times New Roman" w:hAnsi="Times New Roman" w:cs="Times New Roman"/>
          <w:noProof/>
          <w:kern w:val="0"/>
          <w:sz w:val="24"/>
          <w:szCs w:val="24"/>
          <w:lang w:eastAsia="sl-SI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DA90C1" wp14:editId="76EDA84D">
                <wp:simplePos x="0" y="0"/>
                <wp:positionH relativeFrom="margin">
                  <wp:align>center</wp:align>
                </wp:positionH>
                <wp:positionV relativeFrom="paragraph">
                  <wp:posOffset>7581900</wp:posOffset>
                </wp:positionV>
                <wp:extent cx="6946265" cy="764540"/>
                <wp:effectExtent l="0" t="0" r="0" b="0"/>
                <wp:wrapNone/>
                <wp:docPr id="1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265" cy="76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0E22C" w14:textId="77777777" w:rsidR="00A70D14" w:rsidRPr="00A70D14" w:rsidRDefault="00A70D14" w:rsidP="00A70D14">
                            <w:pPr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70D14"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Ta zgodba je bila razvita v okviru projekta</w:t>
                            </w:r>
                          </w:p>
                          <w:p w14:paraId="41318860" w14:textId="77777777" w:rsidR="00A70D14" w:rsidRPr="00A70D14" w:rsidRDefault="00A70D14" w:rsidP="00A70D14">
                            <w:pPr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70D14"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„</w:t>
                            </w:r>
                            <w:proofErr w:type="spellStart"/>
                            <w:r w:rsidRPr="00A70D14"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SkillsXcellerate</w:t>
                            </w:r>
                            <w:proofErr w:type="spellEnd"/>
                            <w:r w:rsidRPr="00A70D14"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: Opolnomočenje mladih na poti do samostojnosti s pomočjo podjetništva“</w:t>
                            </w:r>
                          </w:p>
                          <w:p w14:paraId="36EB3BD9" w14:textId="2449B546" w:rsidR="00A31EAC" w:rsidRPr="008B1717" w:rsidRDefault="00A70D14" w:rsidP="00A70D14">
                            <w:pPr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A70D14"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  <w:t>Pričujoče gradivo je bilo razvito v sklopu drugega delovnega paketa, druge aktivnosti, Najboljše prakse.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90C1" id="Polje z besedilom 10" o:spid="_x0000_s1027" type="#_x0000_t202" style="position:absolute;margin-left:0;margin-top:597pt;width:546.95pt;height:60.2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" filled="f" stroked="f" strokeweight=".5pt">
                <v:textbox>
                  <w:txbxContent>
                    <w:p w14:paraId="5140E22C" w14:textId="77777777" w:rsidR="00A70D14" w:rsidRPr="00A70D14" w:rsidRDefault="00A70D14" w:rsidP="00A70D14">
                      <w:pPr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A70D14"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  <w:t>Ta zgodba je bila razvita v okviru projekta</w:t>
                      </w:r>
                    </w:p>
                    <w:p w14:paraId="41318860" w14:textId="77777777" w:rsidR="00A70D14" w:rsidRPr="00A70D14" w:rsidRDefault="00A70D14" w:rsidP="00A70D14">
                      <w:pPr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A70D14"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  <w:t>„</w:t>
                      </w:r>
                      <w:proofErr w:type="spellStart"/>
                      <w:r w:rsidRPr="00A70D14"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  <w:t>SkillsXcellerate</w:t>
                      </w:r>
                      <w:proofErr w:type="spellEnd"/>
                      <w:r w:rsidRPr="00A70D14"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  <w:t>: Opolnomočenje mladih na poti do samostojnosti s pomočjo podjetništva“</w:t>
                      </w:r>
                    </w:p>
                    <w:p w14:paraId="36EB3BD9" w14:textId="2449B546" w:rsidR="00A31EAC" w:rsidRPr="008B1717" w:rsidRDefault="00A70D14" w:rsidP="00A70D14">
                      <w:pPr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A70D14"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  <w:t>Pričujoče gradivo je bilo razvito v sklopu drugega delovnega paketa, druge aktivnosti, Najboljše prakse.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1EAC" w:rsidRPr="008B1717">
        <w:rPr>
          <w:noProof/>
          <w:color w:val="1B1B3D"/>
        </w:rPr>
        <w:drawing>
          <wp:anchor distT="0" distB="0" distL="114300" distR="114300" simplePos="0" relativeHeight="251671552" behindDoc="1" locked="0" layoutInCell="1" allowOverlap="1" wp14:anchorId="37BB7D6A" wp14:editId="3DF4FF02">
            <wp:simplePos x="0" y="0"/>
            <wp:positionH relativeFrom="column">
              <wp:posOffset>3306445</wp:posOffset>
            </wp:positionH>
            <wp:positionV relativeFrom="paragraph">
              <wp:posOffset>2282825</wp:posOffset>
            </wp:positionV>
            <wp:extent cx="2255520" cy="2207260"/>
            <wp:effectExtent l="0" t="0" r="0" b="2540"/>
            <wp:wrapTight wrapText="bothSides">
              <wp:wrapPolygon edited="0">
                <wp:start x="0" y="0"/>
                <wp:lineTo x="0" y="21438"/>
                <wp:lineTo x="21345" y="21438"/>
                <wp:lineTo x="21345" y="0"/>
                <wp:lineTo x="0" y="0"/>
              </wp:wrapPolygon>
            </wp:wrapTight>
            <wp:docPr id="15486298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224" w:rsidRPr="008B1717">
        <w:rPr>
          <w:noProof/>
          <w:color w:val="1B1B3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6F9A77" wp14:editId="4201CE44">
                <wp:simplePos x="0" y="0"/>
                <wp:positionH relativeFrom="margin">
                  <wp:posOffset>-594995</wp:posOffset>
                </wp:positionH>
                <wp:positionV relativeFrom="paragraph">
                  <wp:posOffset>2102485</wp:posOffset>
                </wp:positionV>
                <wp:extent cx="6946265" cy="1668780"/>
                <wp:effectExtent l="0" t="0" r="0" b="7620"/>
                <wp:wrapNone/>
                <wp:docPr id="98719116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265" cy="166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470E0" w14:textId="37A85082" w:rsidR="00A31EAC" w:rsidRPr="008B1717" w:rsidRDefault="00A31EAC" w:rsidP="00A31EAC">
                            <w:pPr>
                              <w:rPr>
                                <w:b/>
                                <w:bCs/>
                                <w:color w:val="0276DB"/>
                                <w:sz w:val="78"/>
                                <w:szCs w:val="78"/>
                              </w:rPr>
                            </w:pPr>
                            <w:r w:rsidRPr="008B1717">
                              <w:rPr>
                                <w:b/>
                                <w:bCs/>
                                <w:color w:val="0276DB"/>
                                <w:sz w:val="78"/>
                                <w:szCs w:val="78"/>
                              </w:rPr>
                              <w:t>Artemis Besa</w:t>
                            </w:r>
                          </w:p>
                          <w:p w14:paraId="7206F379" w14:textId="212CA3BB" w:rsidR="000F2FF0" w:rsidRPr="008B1717" w:rsidRDefault="00A31EAC" w:rsidP="00A31EAC">
                            <w:pPr>
                              <w:rPr>
                                <w:b/>
                                <w:bCs/>
                                <w:color w:val="0276DB"/>
                                <w:sz w:val="56"/>
                                <w:szCs w:val="56"/>
                              </w:rPr>
                            </w:pPr>
                            <w:r w:rsidRPr="008B1717">
                              <w:rPr>
                                <w:b/>
                                <w:bCs/>
                                <w:color w:val="0276DB"/>
                                <w:sz w:val="56"/>
                                <w:szCs w:val="56"/>
                              </w:rPr>
                              <w:t>Gr</w:t>
                            </w:r>
                            <w:r w:rsidR="008B1717" w:rsidRPr="008B1717">
                              <w:rPr>
                                <w:b/>
                                <w:bCs/>
                                <w:color w:val="0276DB"/>
                                <w:sz w:val="56"/>
                                <w:szCs w:val="56"/>
                              </w:rPr>
                              <w:t>čija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F9A77" id="Text Box 9" o:spid="_x0000_s1028" type="#_x0000_t202" style="position:absolute;margin-left:-46.85pt;margin-top:165.55pt;width:546.95pt;height:131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" filled="f" stroked="f" strokeweight=".5pt">
                <v:textbox>
                  <w:txbxContent>
                    <w:p w14:paraId="332470E0" w14:textId="37A85082" w:rsidR="00A31EAC" w:rsidRPr="008B1717" w:rsidRDefault="00A31EAC" w:rsidP="00A31EAC">
                      <w:pPr>
                        <w:rPr>
                          <w:b/>
                          <w:bCs/>
                          <w:color w:val="0276DB"/>
                          <w:sz w:val="78"/>
                          <w:szCs w:val="78"/>
                        </w:rPr>
                      </w:pPr>
                      <w:r w:rsidRPr="008B1717">
                        <w:rPr>
                          <w:b/>
                          <w:bCs/>
                          <w:color w:val="0276DB"/>
                          <w:sz w:val="78"/>
                          <w:szCs w:val="78"/>
                        </w:rPr>
                        <w:t>Artemis Besa</w:t>
                      </w:r>
                    </w:p>
                    <w:p w14:paraId="7206F379" w14:textId="212CA3BB" w:rsidR="000F2FF0" w:rsidRPr="008B1717" w:rsidRDefault="00A31EAC" w:rsidP="00A31EAC">
                      <w:pPr>
                        <w:rPr>
                          <w:b/>
                          <w:bCs/>
                          <w:color w:val="0276DB"/>
                          <w:sz w:val="56"/>
                          <w:szCs w:val="56"/>
                        </w:rPr>
                      </w:pPr>
                      <w:r w:rsidRPr="008B1717">
                        <w:rPr>
                          <w:b/>
                          <w:bCs/>
                          <w:color w:val="0276DB"/>
                          <w:sz w:val="56"/>
                          <w:szCs w:val="56"/>
                        </w:rPr>
                        <w:t>Gr</w:t>
                      </w:r>
                      <w:r w:rsidR="008B1717" w:rsidRPr="008B1717">
                        <w:rPr>
                          <w:b/>
                          <w:bCs/>
                          <w:color w:val="0276DB"/>
                          <w:sz w:val="56"/>
                          <w:szCs w:val="56"/>
                        </w:rPr>
                        <w:t>čija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0224" w:rsidRPr="008B1717">
        <w:rPr>
          <w:noProof/>
          <w:color w:val="1B1B3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29C01B" wp14:editId="7E0110F1">
                <wp:simplePos x="0" y="0"/>
                <wp:positionH relativeFrom="margin">
                  <wp:align>center</wp:align>
                </wp:positionH>
                <wp:positionV relativeFrom="paragraph">
                  <wp:posOffset>1176655</wp:posOffset>
                </wp:positionV>
                <wp:extent cx="6956425" cy="844826"/>
                <wp:effectExtent l="0" t="0" r="0" b="0"/>
                <wp:wrapNone/>
                <wp:docPr id="21322911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6425" cy="844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C3ED2" w14:textId="764FC46C" w:rsidR="000F2FF0" w:rsidRPr="008B1717" w:rsidRDefault="008B1717" w:rsidP="00FA1485">
                            <w:pPr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90"/>
                                <w:szCs w:val="90"/>
                              </w:rPr>
                            </w:pPr>
                            <w:r w:rsidRPr="008B1717"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90"/>
                                <w:szCs w:val="90"/>
                              </w:rPr>
                              <w:t>Sledi svojim sanjam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9C01B" id="Text Box 8" o:spid="_x0000_s1029" type="#_x0000_t202" style="position:absolute;margin-left:0;margin-top:92.65pt;width:547.75pt;height:66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" filled="f" stroked="f" strokeweight=".5pt">
                <v:textbox>
                  <w:txbxContent>
                    <w:p w14:paraId="073C3ED2" w14:textId="764FC46C" w:rsidR="000F2FF0" w:rsidRPr="008B1717" w:rsidRDefault="008B1717" w:rsidP="00FA1485">
                      <w:pPr>
                        <w:rPr>
                          <w:rFonts w:ascii="Ubuntu" w:hAnsi="Ubuntu"/>
                          <w:b/>
                          <w:bCs/>
                          <w:color w:val="1B1B3D"/>
                          <w:sz w:val="90"/>
                          <w:szCs w:val="90"/>
                        </w:rPr>
                      </w:pPr>
                      <w:r w:rsidRPr="008B1717">
                        <w:rPr>
                          <w:rFonts w:ascii="Ubuntu" w:hAnsi="Ubuntu"/>
                          <w:b/>
                          <w:bCs/>
                          <w:color w:val="1B1B3D"/>
                          <w:sz w:val="90"/>
                          <w:szCs w:val="90"/>
                        </w:rPr>
                        <w:t>Sledi svojim sanjam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67705E" w14:textId="1407FE80" w:rsidR="00A31EAC" w:rsidRPr="008B1717" w:rsidRDefault="00A31EAC">
      <w:r w:rsidRPr="008B17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BB3012" wp14:editId="4D7891B3">
                <wp:simplePos x="0" y="0"/>
                <wp:positionH relativeFrom="margin">
                  <wp:posOffset>113665</wp:posOffset>
                </wp:positionH>
                <wp:positionV relativeFrom="paragraph">
                  <wp:posOffset>-206375</wp:posOffset>
                </wp:positionV>
                <wp:extent cx="5754756" cy="8976360"/>
                <wp:effectExtent l="0" t="0" r="0" b="0"/>
                <wp:wrapNone/>
                <wp:docPr id="87099564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756" cy="897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7D099" w14:textId="51574FAE" w:rsidR="00A31EAC" w:rsidRPr="008B1717" w:rsidRDefault="0051764F" w:rsidP="00A31EAC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KAKO IN KDAJ JE ARTEMISA ZAČELA SVOJO PODJETNIŠKO POT</w:t>
                            </w:r>
                          </w:p>
                          <w:p w14:paraId="70557550" w14:textId="572CA573" w:rsidR="0051764F" w:rsidRPr="0051764F" w:rsidRDefault="0051764F" w:rsidP="0051764F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Artemi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</w:t>
                            </w:r>
                            <w:proofErr w:type="spellEnd"/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je na Kreti študirala informacijsko tehnologijo, pri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študijo pa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so jo še posebej pritegnili predmeti, kot so Photoshop, urejanje fotografij in drugi</w:t>
                            </w:r>
                            <w:r w:rsidR="00CE616E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z ustvarjalnostjo povezani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predmeti.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Ker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je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od vedno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rada slikala, se je po končanem študiju in vrnitvi v </w:t>
                            </w:r>
                            <w:proofErr w:type="spellStart"/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Larisso</w:t>
                            </w:r>
                            <w:proofErr w:type="spellEnd"/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E616E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vpisala v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magistrski študij grafičnega oblikovanja. T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 odločitev je zanjo predstavljala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pomemben poklicni premik, saj je do takrat delala kot učiteljica informacijske tehnologije in spletna oblikovalka.</w:t>
                            </w:r>
                          </w:p>
                          <w:p w14:paraId="3B6FA844" w14:textId="631AECA6" w:rsidR="0051764F" w:rsidRPr="0051764F" w:rsidRDefault="0051764F" w:rsidP="0051764F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Po končanem magisteriju je delala kot grafična oblikovalka v podjetju, specializiranem za etikete in embalažo izdelkov.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K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malu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je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ugotovila, da ji to delo ne omogoča, da bi v celoti izrazila svojo ustvarjalnost. V tem času je prek druž</w:t>
                            </w:r>
                            <w:r w:rsidR="00CE616E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benih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omrežij odkrila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umetnost kaligrafije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in se </w:t>
                            </w:r>
                            <w:r w:rsidR="00CE616E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nad njo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navdušila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Spoznala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je, da je kaligrafija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v Grčiji dokaj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ne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poznana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Z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animanje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za to umetnost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jo je spodbudilo, da se je poglobila v ilustracijo in začela tiskati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svoje stvaritve na skodelice, ki jih je potem njen mož </w:t>
                            </w:r>
                            <w:r w:rsidR="00CE616E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prodajal v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njegovi trgovini.</w:t>
                            </w:r>
                          </w:p>
                          <w:p w14:paraId="1CDA1155" w14:textId="42D52800" w:rsidR="0051764F" w:rsidRPr="0051764F" w:rsidRDefault="0051764F" w:rsidP="0051764F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Pozitivne začetne izkušnje s prodajo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so jo spodbudile, da se je odločila slediti svoji strasti in ustanoviti lastno podjetje. Njen mož je </w:t>
                            </w:r>
                            <w:r w:rsidR="00CE616E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predstavljal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s svojimi izkušnjami </w:t>
                            </w:r>
                            <w:r w:rsidR="00C15681"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neprecenljiv vir znanja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pri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začetnih korakih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vodenj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podjetja, 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pomagal ji je pri sodelovanju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s strankami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in ji dajal nasvete, kako se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 znajti v prodajnem okolju. 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Pomagal ji </w:t>
                            </w:r>
                            <w:r w:rsidR="00CE616E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j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e razumeti pomembnost osebnega stika s stranko, saj se sama na začetku ni želela izpostavljati.</w:t>
                            </w:r>
                          </w:p>
                          <w:p w14:paraId="74D7B434" w14:textId="5AD9777B" w:rsidR="0051764F" w:rsidRPr="0051764F" w:rsidRDefault="0051764F" w:rsidP="0051764F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Poleg 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omenjenega,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se je udeležila 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tudi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več seminarjev o ženskem podjetništvu, 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kar je 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močno vplivali na to, kako vodi svoje podjetje. Ti seminarji so jo skupaj z moževim </w:t>
                            </w:r>
                            <w:r w:rsid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znanjem</w:t>
                            </w:r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opremili z veščinami in samozavestjo, da je lahko uspešno zagnala in vodila svoje podjetje.</w:t>
                            </w:r>
                          </w:p>
                          <w:p w14:paraId="1229364A" w14:textId="77777777" w:rsidR="0051764F" w:rsidRPr="0051764F" w:rsidRDefault="0051764F" w:rsidP="0051764F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</w:p>
                          <w:p w14:paraId="0271326B" w14:textId="5214710D" w:rsidR="00A31EAC" w:rsidRPr="008B1717" w:rsidRDefault="0051764F" w:rsidP="0051764F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Translated</w:t>
                            </w:r>
                            <w:proofErr w:type="spellEnd"/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with</w:t>
                            </w:r>
                            <w:proofErr w:type="spellEnd"/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DeepL.com (</w:t>
                            </w:r>
                            <w:proofErr w:type="spellStart"/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free</w:t>
                            </w:r>
                            <w:proofErr w:type="spellEnd"/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version</w:t>
                            </w:r>
                            <w:proofErr w:type="spellEnd"/>
                            <w:r w:rsidRPr="0051764F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B3012" id="Text Box 3" o:spid="_x0000_s1030" type="#_x0000_t202" style="position:absolute;margin-left:8.95pt;margin-top:-16.25pt;width:453.15pt;height:706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" filled="f" stroked="f" strokeweight=".5pt">
                <v:textbox>
                  <w:txbxContent>
                    <w:p w14:paraId="5907D099" w14:textId="51574FAE" w:rsidR="00A31EAC" w:rsidRPr="008B1717" w:rsidRDefault="0051764F" w:rsidP="00A31EAC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KAKO IN KDAJ JE ARTEMISA ZAČELA SVOJO PODJETNIŠKO POT</w:t>
                      </w:r>
                    </w:p>
                    <w:p w14:paraId="70557550" w14:textId="572CA573" w:rsidR="0051764F" w:rsidRPr="0051764F" w:rsidRDefault="0051764F" w:rsidP="0051764F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proofErr w:type="spellStart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Artemi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</w:t>
                      </w:r>
                      <w:proofErr w:type="spellEnd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je na Kreti študirala informacijsko tehnologijo, pri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študijo pa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so jo še posebej pritegnili predmeti, kot so Photoshop, urejanje fotografij in drugi</w:t>
                      </w:r>
                      <w:r w:rsidR="00CE616E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z ustvarjalnostjo povezani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predmeti.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Ker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je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od vedno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rada slikala, se je po končanem študiju in vrnitvi v </w:t>
                      </w:r>
                      <w:proofErr w:type="spellStart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Larisso</w:t>
                      </w:r>
                      <w:proofErr w:type="spellEnd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  <w:r w:rsidR="00CE616E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vpisala v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magistrski študij grafičnega oblikovanja. T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 odločitev je zanjo predstavljala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pomemben poklicni premik, saj je do takrat delala kot učiteljica informacijske tehnologije in spletna oblikovalka.</w:t>
                      </w:r>
                    </w:p>
                    <w:p w14:paraId="3B6FA844" w14:textId="631AECA6" w:rsidR="0051764F" w:rsidRPr="0051764F" w:rsidRDefault="0051764F" w:rsidP="0051764F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Po končanem magisteriju je delala kot grafična oblikovalka v podjetju, specializiranem za etikete in embalažo izdelkov.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K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malu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je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ugotovila, da ji to delo ne omogoča, da bi v celoti izrazila svojo ustvarjalnost. V tem času je prek druž</w:t>
                      </w:r>
                      <w:r w:rsidR="00CE616E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benih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omrežij odkrila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umetnost kaligrafije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in se </w:t>
                      </w:r>
                      <w:r w:rsidR="00CE616E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nad njo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navdušila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Spoznala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je, da je kaligrafija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v Grčiji dokaj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ne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poznana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Z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animanje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za to umetnost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jo je spodbudilo, da se je poglobila v ilustracijo in začela tiskati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svoje stvaritve na skodelice, ki jih je potem njen mož </w:t>
                      </w:r>
                      <w:r w:rsidR="00CE616E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prodajal v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njegovi trgovini.</w:t>
                      </w:r>
                    </w:p>
                    <w:p w14:paraId="1CDA1155" w14:textId="42D52800" w:rsidR="0051764F" w:rsidRPr="0051764F" w:rsidRDefault="0051764F" w:rsidP="0051764F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Pozitivne začetne izkušnje s prodajo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so jo spodbudile, da se je odločila slediti svoji strasti in ustanoviti lastno podjetje. Njen mož je </w:t>
                      </w:r>
                      <w:r w:rsidR="00CE616E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predstavljal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s svojimi izkušnjami </w:t>
                      </w:r>
                      <w:r w:rsidR="00C15681"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neprecenljiv vir znanja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pri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začetnih korakih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vodenj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podjetja, 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pomagal ji je pri sodelovanju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s strankami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in ji dajal nasvete, kako se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 znajti v prodajnem okolju. 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Pomagal ji </w:t>
                      </w:r>
                      <w:r w:rsidR="00CE616E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j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e razumeti pomembnost osebnega stika s stranko, saj se sama na začetku ni želela izpostavljati.</w:t>
                      </w:r>
                    </w:p>
                    <w:p w14:paraId="74D7B434" w14:textId="5AD9777B" w:rsidR="0051764F" w:rsidRPr="0051764F" w:rsidRDefault="0051764F" w:rsidP="0051764F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Poleg 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omenjenega,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se je udeležila 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tudi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več seminarjev o ženskem podjetništvu, 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kar je 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močno vplivali na to, kako vodi svoje podjetje. Ti seminarji so jo skupaj z moževim </w:t>
                      </w:r>
                      <w:r w:rsid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znanjem</w:t>
                      </w:r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opremili z veščinami in samozavestjo, da je lahko uspešno zagnala in vodila svoje podjetje.</w:t>
                      </w:r>
                    </w:p>
                    <w:p w14:paraId="1229364A" w14:textId="77777777" w:rsidR="0051764F" w:rsidRPr="0051764F" w:rsidRDefault="0051764F" w:rsidP="0051764F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</w:p>
                    <w:p w14:paraId="0271326B" w14:textId="5214710D" w:rsidR="00A31EAC" w:rsidRPr="008B1717" w:rsidRDefault="0051764F" w:rsidP="0051764F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proofErr w:type="spellStart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Translated</w:t>
                      </w:r>
                      <w:proofErr w:type="spellEnd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with</w:t>
                      </w:r>
                      <w:proofErr w:type="spellEnd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DeepL.com (</w:t>
                      </w:r>
                      <w:proofErr w:type="spellStart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free</w:t>
                      </w:r>
                      <w:proofErr w:type="spellEnd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version</w:t>
                      </w:r>
                      <w:proofErr w:type="spellEnd"/>
                      <w:r w:rsidRPr="0051764F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5BD09E" w14:textId="77777777" w:rsidR="00A31EAC" w:rsidRPr="008B1717" w:rsidRDefault="00A31EAC">
      <w:r w:rsidRPr="008B1717">
        <w:br w:type="page"/>
      </w:r>
    </w:p>
    <w:p w14:paraId="06A0F59F" w14:textId="2348B5F0" w:rsidR="00A31EAC" w:rsidRPr="008B1717" w:rsidRDefault="00A31EAC">
      <w:r w:rsidRPr="008B17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788D75" wp14:editId="72960395">
                <wp:simplePos x="0" y="0"/>
                <wp:positionH relativeFrom="margin">
                  <wp:posOffset>-635</wp:posOffset>
                </wp:positionH>
                <wp:positionV relativeFrom="paragraph">
                  <wp:posOffset>-635</wp:posOffset>
                </wp:positionV>
                <wp:extent cx="5754756" cy="4663440"/>
                <wp:effectExtent l="0" t="0" r="0" b="3810"/>
                <wp:wrapNone/>
                <wp:docPr id="204257565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756" cy="466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CFC21" w14:textId="280F5925" w:rsidR="00A31EAC" w:rsidRPr="008B1717" w:rsidRDefault="00C15681" w:rsidP="003B0E7C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KAKO JE</w:t>
                            </w:r>
                            <w:r w:rsidR="003B0E7C" w:rsidRPr="008B1717"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 xml:space="preserve"> ARTEMIS</w:t>
                            </w: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A</w:t>
                            </w:r>
                            <w:r w:rsidR="003B0E7C" w:rsidRPr="008B1717"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RAZVIJALA SVOJE PODJETJE</w:t>
                            </w:r>
                          </w:p>
                          <w:p w14:paraId="61A2A04D" w14:textId="2D4D48F5" w:rsidR="00C15681" w:rsidRPr="00C15681" w:rsidRDefault="00C15681" w:rsidP="00C15681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Ravno 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v času, ko se je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njen mož 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odločil zapreti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svoje 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podjetje, je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odkrila državni 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program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 ki je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financir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al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žensk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o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podjetništv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o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. Ta program ji je zagotovil znanje in finančno podporo, ki jo je potrebovala za ustanovitev lastnega podjetja. S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pomočjo te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spodbud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e, je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v dveh dneh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uredila vse potrebno in zagnala svoje podjetje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. Uredila je prostor, poiskala dobavitelje in takoj začela z delom.</w:t>
                            </w:r>
                          </w:p>
                          <w:p w14:paraId="2C77FDFE" w14:textId="4E572BCA" w:rsidR="00C15681" w:rsidRPr="00C15681" w:rsidRDefault="00C15681" w:rsidP="00C15681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Z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aradi svojih poklicnih izkušenj in nenehnega izobraževanj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 je bila zelo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dobro pripravljena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na začetek obratovanja, za</w:t>
                            </w:r>
                            <w:r w:rsid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radi dobre priprave tudi ni imela nobenih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napačnih predstav o naravi svojega posla.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Zelo ji je koristila tudi sposobnost prilagajanja. </w:t>
                            </w:r>
                            <w:r w:rsidRPr="00C15681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Prepričana je, da so ji prilagodljivost, raziskovanje in volja do razvoja pomagali premagati ovire na poti. </w:t>
                            </w:r>
                          </w:p>
                          <w:p w14:paraId="7B9C381B" w14:textId="7B41A5F9" w:rsidR="00A31EAC" w:rsidRPr="008B1717" w:rsidRDefault="00A31EAC" w:rsidP="00C15681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88D75" id="_x0000_s1031" type="#_x0000_t202" style="position:absolute;margin-left:-.05pt;margin-top:-.05pt;width:453.15pt;height:367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" filled="f" stroked="f" strokeweight=".5pt">
                <v:textbox>
                  <w:txbxContent>
                    <w:p w14:paraId="18BCFC21" w14:textId="280F5925" w:rsidR="00A31EAC" w:rsidRPr="008B1717" w:rsidRDefault="00C15681" w:rsidP="003B0E7C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KAKO JE</w:t>
                      </w:r>
                      <w:r w:rsidR="003B0E7C" w:rsidRPr="008B1717"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 xml:space="preserve"> ARTEMIS</w:t>
                      </w:r>
                      <w:r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A</w:t>
                      </w:r>
                      <w:r w:rsidR="003B0E7C" w:rsidRPr="008B1717"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RAZVIJALA SVOJE PODJETJE</w:t>
                      </w:r>
                    </w:p>
                    <w:p w14:paraId="61A2A04D" w14:textId="2D4D48F5" w:rsidR="00C15681" w:rsidRPr="00C15681" w:rsidRDefault="00C15681" w:rsidP="00C15681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Ravno 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v času, ko se je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njen mož 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odločil zapreti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svoje 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podjetje, je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odkrila državni 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program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 ki je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financir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al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žensk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o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podjetništv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o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. Ta program ji je zagotovil znanje in finančno podporo, ki jo je potrebovala za ustanovitev lastnega podjetja. S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pomočjo te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spodbud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e, je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v dveh dneh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uredila vse potrebno in zagnala svoje podjetje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. Uredila je prostor, poiskala dobavitelje in takoj začela z delom.</w:t>
                      </w:r>
                    </w:p>
                    <w:p w14:paraId="2C77FDFE" w14:textId="4E572BCA" w:rsidR="00C15681" w:rsidRPr="00C15681" w:rsidRDefault="00C15681" w:rsidP="00C15681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Z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aradi svojih poklicnih izkušenj in nenehnega izobraževanj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 je bila zelo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dobro pripravljena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na začetek obratovanja, za</w:t>
                      </w:r>
                      <w:r w:rsid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radi dobre priprave tudi ni imela nobenih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napačnih predstav o naravi svojega posla.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  <w:r w:rsid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Zelo ji je koristila tudi sposobnost prilagajanja. </w:t>
                      </w:r>
                      <w:r w:rsidRPr="00C15681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Prepričana je, da so ji prilagodljivost, raziskovanje in volja do razvoja pomagali premagati ovire na poti. </w:t>
                      </w:r>
                    </w:p>
                    <w:p w14:paraId="7B9C381B" w14:textId="7B41A5F9" w:rsidR="00A31EAC" w:rsidRPr="008B1717" w:rsidRDefault="00A31EAC" w:rsidP="00C15681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6FC04A" w14:textId="2760BC97" w:rsidR="00A31EAC" w:rsidRPr="008B1717" w:rsidRDefault="003B0E7C">
      <w:r w:rsidRPr="008B1717">
        <w:rPr>
          <w:b/>
          <w:noProof/>
        </w:rPr>
        <w:drawing>
          <wp:anchor distT="0" distB="0" distL="114300" distR="114300" simplePos="0" relativeHeight="251683840" behindDoc="1" locked="0" layoutInCell="1" allowOverlap="1" wp14:anchorId="7F634CCC" wp14:editId="681D73FA">
            <wp:simplePos x="0" y="0"/>
            <wp:positionH relativeFrom="margin">
              <wp:align>center</wp:align>
            </wp:positionH>
            <wp:positionV relativeFrom="paragraph">
              <wp:posOffset>4621530</wp:posOffset>
            </wp:positionV>
            <wp:extent cx="3513455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32" y="21476"/>
                <wp:lineTo x="21432" y="0"/>
                <wp:lineTo x="0" y="0"/>
              </wp:wrapPolygon>
            </wp:wrapTight>
            <wp:docPr id="17102949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94978" name="Picture 171029497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EAC" w:rsidRPr="008B1717">
        <w:br w:type="page"/>
      </w:r>
    </w:p>
    <w:p w14:paraId="482398F0" w14:textId="32F71D84" w:rsidR="00A31EAC" w:rsidRPr="008B1717" w:rsidRDefault="00A31EAC">
      <w:r w:rsidRPr="008B17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341C08" wp14:editId="368C9E94">
                <wp:simplePos x="0" y="0"/>
                <wp:positionH relativeFrom="margin">
                  <wp:posOffset>-635</wp:posOffset>
                </wp:positionH>
                <wp:positionV relativeFrom="paragraph">
                  <wp:posOffset>-634</wp:posOffset>
                </wp:positionV>
                <wp:extent cx="5754756" cy="4198620"/>
                <wp:effectExtent l="0" t="0" r="0" b="0"/>
                <wp:wrapNone/>
                <wp:docPr id="7572096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756" cy="419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06F439" w14:textId="37E1F2B4" w:rsidR="007F2B18" w:rsidRPr="007F2B18" w:rsidRDefault="007F2B18" w:rsidP="007F2B18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Grško poslovno okolje je s svojimi zapletenimi sistemi in postopki lahko precej neprijazno. S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trast do dela in pr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epoznanje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, ki ga prejema od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okolice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 ohranja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jo </w:t>
                            </w:r>
                            <w:proofErr w:type="spellStart"/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Artemisino</w:t>
                            </w:r>
                            <w:proofErr w:type="spellEnd"/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motivacij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o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Zato je 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po njenem mnenju najpomembnejše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 da vsak najde nekaj kar ima rad, saj lahko le tako najde izpolnitev v delu in motivacijo za vztrajanje ob težkih časih.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2A770D43" w14:textId="03A1077B" w:rsidR="007F2B18" w:rsidRDefault="007F2B18" w:rsidP="007F2B18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Ključnega pomena sta poštenost in nenehno prizadevanje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 še dodaja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. Ljudje lahko začutijo pristnost,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pomembno je tudi, 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da ne postanete samozad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ostni</w:t>
                            </w:r>
                            <w:r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. Iskanje novih priložnosti in inovacij je bistvenega pomena za napredek, čeprav je za to potreben čas. Ljubezen do tega, kar počnete, je ključna za premagovanje izzivov. </w:t>
                            </w:r>
                          </w:p>
                          <w:p w14:paraId="419967E1" w14:textId="5CEBED67" w:rsidR="006F224A" w:rsidRPr="008B1717" w:rsidRDefault="00CE616E" w:rsidP="007F2B18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Izkušnje so jo naučile</w:t>
                            </w:r>
                            <w:r w:rsidR="007F2B18"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da</w:t>
                            </w:r>
                            <w:r w:rsid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je z vidika financ</w:t>
                            </w:r>
                            <w:r w:rsidR="007F2B18" w:rsidRPr="007F2B18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pomembno vedno imeti rezervni sklad in si zagotoviti predujem, kadar koli je to mogoče. Ti strategiji sta neprecenljivi pri premagovanju negotovosti pri vodenju podjetja.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41C08" id="_x0000_s1032" type="#_x0000_t202" style="position:absolute;margin-left:-.05pt;margin-top:-.05pt;width:453.15pt;height:330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" filled="f" stroked="f" strokeweight=".5pt">
                <v:textbox>
                  <w:txbxContent>
                    <w:p w14:paraId="7F06F439" w14:textId="37E1F2B4" w:rsidR="007F2B18" w:rsidRPr="007F2B18" w:rsidRDefault="007F2B18" w:rsidP="007F2B18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Grško poslovno okolje je s svojimi zapletenimi sistemi in postopki lahko precej neprijazno. S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trast do dela in pr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epoznanje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, ki ga prejema od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okolice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 ohranja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jo </w:t>
                      </w:r>
                      <w:proofErr w:type="spellStart"/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Artemisino</w:t>
                      </w:r>
                      <w:proofErr w:type="spellEnd"/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motivacij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o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.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Zato je 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po njenem mnenju najpomembnejše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 da vsak najde nekaj kar ima rad, saj lahko le tako najde izpolnitev v delu in motivacijo za vztrajanje ob težkih časih.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2A770D43" w14:textId="03A1077B" w:rsidR="007F2B18" w:rsidRDefault="007F2B18" w:rsidP="007F2B18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Ključnega pomena sta poštenost in nenehno prizadevanje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 še dodaja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. Ljudje lahko začutijo pristnost,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pomembno je tudi, 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da ne postanete samozad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ostni</w:t>
                      </w:r>
                      <w:r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. Iskanje novih priložnosti in inovacij je bistvenega pomena za napredek, čeprav je za to potreben čas. Ljubezen do tega, kar počnete, je ključna za premagovanje izzivov. </w:t>
                      </w:r>
                    </w:p>
                    <w:p w14:paraId="419967E1" w14:textId="5CEBED67" w:rsidR="006F224A" w:rsidRPr="008B1717" w:rsidRDefault="00CE616E" w:rsidP="007F2B18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Izkušnje so jo naučile</w:t>
                      </w:r>
                      <w:r w:rsidR="007F2B18"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da</w:t>
                      </w:r>
                      <w:r w:rsid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je z vidika financ</w:t>
                      </w:r>
                      <w:r w:rsidR="007F2B18" w:rsidRPr="007F2B18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pomembno vedno imeti rezervni sklad in si zagotoviti predujem, kadar koli je to mogoče. Ti strategiji sta neprecenljivi pri premagovanju negotovosti pri vodenju podjetja.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24EA42" w14:textId="77777777" w:rsidR="00A31EAC" w:rsidRPr="008B1717" w:rsidRDefault="00A31EAC">
      <w:r w:rsidRPr="008B1717">
        <w:br w:type="page"/>
      </w:r>
    </w:p>
    <w:p w14:paraId="51F357DF" w14:textId="17517731" w:rsidR="00A31EAC" w:rsidRPr="008B1717" w:rsidRDefault="00A31EAC">
      <w:r w:rsidRPr="008B17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565078" wp14:editId="452FC9FB">
                <wp:simplePos x="0" y="0"/>
                <wp:positionH relativeFrom="margin">
                  <wp:posOffset>-635</wp:posOffset>
                </wp:positionH>
                <wp:positionV relativeFrom="paragraph">
                  <wp:posOffset>-634</wp:posOffset>
                </wp:positionV>
                <wp:extent cx="5754756" cy="5737860"/>
                <wp:effectExtent l="0" t="0" r="0" b="0"/>
                <wp:wrapNone/>
                <wp:docPr id="17002198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756" cy="573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7A464" w14:textId="615F0CCB" w:rsidR="006F224A" w:rsidRPr="008B1717" w:rsidRDefault="0081245B" w:rsidP="006F224A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KAKŠNI SO NJENI PLANI ZA PRIHODNOST</w:t>
                            </w:r>
                          </w:p>
                          <w:p w14:paraId="261B3918" w14:textId="3A805EE1" w:rsidR="006F224A" w:rsidRPr="008B1717" w:rsidRDefault="0081245B" w:rsidP="006F224A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Njen glavni cilj je ohraniti dobro poslovanje podjetja in zagotoviti dostojno življenje svoji družini. Na umetniškem področju je željna novih podvigov in sodelovanj. Pred kratkim je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kot oblikovalka 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sodelovala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z oblikovalci 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oblačil in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varilci 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piv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a in takšnih sodelovanj se veseli tudi v prihodnje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. Poleg tega si želi ilustrirati otroško knjigo ali knjigo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z določeno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pozitivno tematiko. Prav tako bi rada sodelovala na tržnici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obrtnikov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v Atenah.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V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eč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krat se je udeležila tistih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v Solunu,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kjer je tudi dobila mnoga vabila, naj pride tudi v Atene.</w:t>
                            </w:r>
                          </w:p>
                          <w:p w14:paraId="51564D36" w14:textId="09EA7B47" w:rsidR="00A31EAC" w:rsidRPr="008B1717" w:rsidRDefault="0081245B" w:rsidP="006F224A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Upa, da bo vrednote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 ki so ji pomembe,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prenesla tudi na svoje otroke: s trdim delom in nenehnim osebnim izobraževanjem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jim želi sporočiti, da lahko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vsak 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doseže svoje cilje in poziti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vno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vpliva na družbo. Pomemb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en ji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je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tudi optimizem; sposobnost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ohranja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nja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pozitivn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e</w:t>
                            </w:r>
                            <w:r w:rsidRPr="0081245B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energij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e ob soočanju s problemi. Če si zmožen pogledati na stvar s pozitivnega vidika, to velikokrat spremeni perspektivo.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5078" id="_x0000_s1033" type="#_x0000_t202" style="position:absolute;margin-left:-.05pt;margin-top:-.05pt;width:453.15pt;height:451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" filled="f" stroked="f" strokeweight=".5pt">
                <v:textbox>
                  <w:txbxContent>
                    <w:p w14:paraId="32B7A464" w14:textId="615F0CCB" w:rsidR="006F224A" w:rsidRPr="008B1717" w:rsidRDefault="0081245B" w:rsidP="006F224A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KAKŠNI SO NJENI PLANI ZA PRIHODNOST</w:t>
                      </w:r>
                    </w:p>
                    <w:p w14:paraId="261B3918" w14:textId="3A805EE1" w:rsidR="006F224A" w:rsidRPr="008B1717" w:rsidRDefault="0081245B" w:rsidP="006F224A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Njen glavni cilj je ohraniti dobro poslovanje podjetja in zagotoviti dostojno življenje svoji družini. Na umetniškem področju je željna novih podvigov in sodelovanj. Pred kratkim je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kot oblikovalka 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sodelovala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z oblikovalci 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oblačil in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varilci 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piv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a in takšnih sodelovanj se veseli tudi v prihodnje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. Poleg tega si želi ilustrirati otroško knjigo ali knjigo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z določeno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pozitivno tematiko. Prav tako bi rada sodelovala na tržnici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obrtnikov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v Atenah.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V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eč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krat se je udeležila tistih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v Solunu,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kjer je tudi dobila mnoga vabila, naj pride tudi v Atene.</w:t>
                      </w:r>
                    </w:p>
                    <w:p w14:paraId="51564D36" w14:textId="09EA7B47" w:rsidR="00A31EAC" w:rsidRPr="008B1717" w:rsidRDefault="0081245B" w:rsidP="006F224A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Upa, da bo vrednote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 ki so ji pomembe,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prenesla tudi na svoje otroke: s trdim delom in nenehnim osebnim izobraževanjem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jim želi sporočiti, da lahko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vsak 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doseže svoje cilje in poziti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vno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vpliva na družbo. Pomemb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en ji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je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tudi optimizem; sposobnost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ohranja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nja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pozitivn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e</w:t>
                      </w:r>
                      <w:r w:rsidRPr="0081245B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energij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e ob soočanju s problemi. Če si zmožen pogledati na stvar s pozitivnega vidika, to velikokrat spremeni perspektivo.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E5C54D" w14:textId="77777777" w:rsidR="00A31EAC" w:rsidRPr="008B1717" w:rsidRDefault="00A31EAC">
      <w:r w:rsidRPr="008B1717">
        <w:br w:type="page"/>
      </w:r>
    </w:p>
    <w:p w14:paraId="27F7EDD0" w14:textId="7F7EDCB3" w:rsidR="007642CA" w:rsidRPr="008B1717" w:rsidRDefault="003B2CCA">
      <w:pPr>
        <w:sectPr w:rsidR="007642CA" w:rsidRPr="008B1717">
          <w:head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B17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8BDAE2" wp14:editId="4798F1AD">
                <wp:simplePos x="0" y="0"/>
                <wp:positionH relativeFrom="margin">
                  <wp:align>right</wp:align>
                </wp:positionH>
                <wp:positionV relativeFrom="paragraph">
                  <wp:posOffset>370784</wp:posOffset>
                </wp:positionV>
                <wp:extent cx="5754756" cy="6248400"/>
                <wp:effectExtent l="0" t="0" r="0" b="0"/>
                <wp:wrapNone/>
                <wp:docPr id="15390684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756" cy="624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436F4" w14:textId="1736D648" w:rsidR="008B1717" w:rsidRDefault="008B1717" w:rsidP="0081245B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KAKŠNI SO ARTEMISINI NASVETI ZA MLADE, KI RAZMIŠLJAJO O PODJETNI</w:t>
                            </w:r>
                            <w:r w:rsidR="0081245B"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Š</w:t>
                            </w:r>
                            <w:r>
                              <w:rPr>
                                <w:rFonts w:ascii="Ubuntu" w:hAnsi="Ubuntu"/>
                                <w:b/>
                                <w:bCs/>
                                <w:color w:val="1B1B3D"/>
                                <w:sz w:val="56"/>
                                <w:szCs w:val="56"/>
                              </w:rPr>
                              <w:t>KI POTI</w:t>
                            </w:r>
                          </w:p>
                          <w:p w14:paraId="14547D16" w14:textId="221BD2FD" w:rsidR="005925ED" w:rsidRPr="005925ED" w:rsidRDefault="005925ED" w:rsidP="005925ED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Tukaj je n</w:t>
                            </w: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ekaj njenih predlogov: oborožite se s potrpežljivostjo, nič ni lahko, a tudi nič ni nemogoče, če si prizadevate in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imate radi</w:t>
                            </w: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to, kar počnete ter to počnete dobro, boste zagotovo nagrajeni za svoj trud. Poudarja tudi pomen pogostega nagrajevanja. </w:t>
                            </w:r>
                          </w:p>
                          <w:p w14:paraId="084F70B7" w14:textId="179FD474" w:rsidR="005925ED" w:rsidRPr="005925ED" w:rsidRDefault="005925ED" w:rsidP="005925ED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V</w:t>
                            </w: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sem mladim, ki začenjajo ali želijo začeti s svojim podjetjem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zelo priporoča, da raziščejo možnosti, ki jih ponujajo razne nacionalne, evropske ali regijske iniciative, prav tako jim priporoča obisk raznih sejmov iz njihovega področja</w:t>
                            </w: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. Ti viri so bili na njeni poti neprecenljivi in verjame, da lahko enako podporo in priložnosti zagotovijo tudi drugim.</w:t>
                            </w:r>
                          </w:p>
                          <w:p w14:paraId="5B8653DB" w14:textId="7DC4FAD4" w:rsidR="00AB6DC0" w:rsidRPr="008B1717" w:rsidRDefault="005925ED" w:rsidP="005925ED">
                            <w:pPr>
                              <w:spacing w:after="160" w:line="360" w:lineRule="auto"/>
                              <w:jc w:val="both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„Sanjajte 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velike sanje</w:t>
                            </w: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 začnite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z</w:t>
                            </w: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ma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jhnim</w:t>
                            </w: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 predvsem pa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, samo </w:t>
                            </w: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začnite</w:t>
                            </w:r>
                            <w:r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 xml:space="preserve"> že</w:t>
                            </w:r>
                            <w:r w:rsidRPr="005925ED"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  <w:t>,“ sklene.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BDAE2" id="_x0000_s1034" type="#_x0000_t202" style="position:absolute;margin-left:401.95pt;margin-top:29.2pt;width:453.15pt;height:492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" filled="f" stroked="f" strokeweight=".5pt">
                <v:textbox>
                  <w:txbxContent>
                    <w:p w14:paraId="5CD436F4" w14:textId="1736D648" w:rsidR="008B1717" w:rsidRDefault="008B1717" w:rsidP="0081245B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</w:pPr>
                      <w:r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KAKŠNI SO ARTEMISINI NASVETI ZA MLADE, KI RAZMIŠLJAJO O PODJETNI</w:t>
                      </w:r>
                      <w:r w:rsidR="0081245B"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Š</w:t>
                      </w:r>
                      <w:r>
                        <w:rPr>
                          <w:rFonts w:ascii="Ubuntu" w:hAnsi="Ubuntu"/>
                          <w:b/>
                          <w:bCs/>
                          <w:color w:val="1B1B3D"/>
                          <w:sz w:val="56"/>
                          <w:szCs w:val="56"/>
                        </w:rPr>
                        <w:t>KI POTI</w:t>
                      </w:r>
                    </w:p>
                    <w:p w14:paraId="14547D16" w14:textId="221BD2FD" w:rsidR="005925ED" w:rsidRPr="005925ED" w:rsidRDefault="005925ED" w:rsidP="005925ED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Tukaj je n</w:t>
                      </w: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ekaj njenih predlogov: oborožite se s potrpežljivostjo, nič ni lahko, a tudi nič ni nemogoče, če si prizadevate in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imate radi</w:t>
                      </w: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to, kar počnete ter to počnete dobro, boste zagotovo nagrajeni za svoj trud. Poudarja tudi pomen pogostega nagrajevanja. </w:t>
                      </w:r>
                    </w:p>
                    <w:p w14:paraId="084F70B7" w14:textId="179FD474" w:rsidR="005925ED" w:rsidRPr="005925ED" w:rsidRDefault="005925ED" w:rsidP="005925ED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V</w:t>
                      </w: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sem mladim, ki začenjajo ali želijo začeti s svojim podjetjem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zelo priporoča, da raziščejo možnosti, ki jih ponujajo razne nacionalne, evropske ali regijske iniciative, prav tako jim priporoča obisk raznih sejmov iz njihovega področja</w:t>
                      </w: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. Ti viri so bili na njeni poti neprecenljivi in verjame, da lahko enako podporo in priložnosti zagotovijo tudi drugim.</w:t>
                      </w:r>
                    </w:p>
                    <w:p w14:paraId="5B8653DB" w14:textId="7DC4FAD4" w:rsidR="00AB6DC0" w:rsidRPr="008B1717" w:rsidRDefault="005925ED" w:rsidP="005925ED">
                      <w:pPr>
                        <w:spacing w:after="160" w:line="360" w:lineRule="auto"/>
                        <w:jc w:val="both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„Sanjajte 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velike sanje</w:t>
                      </w: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 začnite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z</w:t>
                      </w: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ma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jhnim</w:t>
                      </w: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 predvsem pa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, samo </w:t>
                      </w: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začnite</w:t>
                      </w:r>
                      <w:r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 xml:space="preserve"> že</w:t>
                      </w:r>
                      <w:r w:rsidRPr="005925ED"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  <w:t>,“ sklene.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6B1E06" w14:textId="021E1948" w:rsidR="009B6889" w:rsidRPr="008B1717" w:rsidRDefault="00A407A2">
      <w:pPr>
        <w:sectPr w:rsidR="009B6889" w:rsidRPr="008B1717">
          <w:head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B171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57BCA2F8" wp14:editId="2FD92D27">
                <wp:simplePos x="0" y="0"/>
                <wp:positionH relativeFrom="margin">
                  <wp:align>center</wp:align>
                </wp:positionH>
                <wp:positionV relativeFrom="paragraph">
                  <wp:posOffset>3999865</wp:posOffset>
                </wp:positionV>
                <wp:extent cx="3718560" cy="464820"/>
                <wp:effectExtent l="0" t="0" r="15240" b="11430"/>
                <wp:wrapTight wrapText="bothSides">
                  <wp:wrapPolygon edited="0">
                    <wp:start x="0" y="0"/>
                    <wp:lineTo x="0" y="21246"/>
                    <wp:lineTo x="21578" y="21246"/>
                    <wp:lineTo x="21578" y="0"/>
                    <wp:lineTo x="0" y="0"/>
                  </wp:wrapPolygon>
                </wp:wrapTight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6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56DF6" w14:textId="20B5779C" w:rsidR="00A407A2" w:rsidRPr="008B1717" w:rsidRDefault="0036437A" w:rsidP="00A407A2">
                            <w:r>
                              <w:t>Vir</w:t>
                            </w:r>
                            <w:r w:rsidR="00A407A2" w:rsidRPr="008B1717">
                              <w:t xml:space="preserve">: </w:t>
                            </w:r>
                            <w:r w:rsidR="00E529EB">
                              <w:t>v</w:t>
                            </w:r>
                            <w:r>
                              <w:t xml:space="preserve">se fotografije uporabljene v tej zgodbi prihajajo iz </w:t>
                            </w:r>
                            <w:proofErr w:type="spellStart"/>
                            <w:r>
                              <w:t>Artemisinega</w:t>
                            </w:r>
                            <w:proofErr w:type="spellEnd"/>
                            <w:r>
                              <w:t xml:space="preserve"> osebnega arhiva</w:t>
                            </w:r>
                            <w:r w:rsidR="00A407A2" w:rsidRPr="008B171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CA2F8" id="Polje z besedilom 2" o:spid="_x0000_s1035" type="#_x0000_t202" style="position:absolute;margin-left:0;margin-top:314.95pt;width:292.8pt;height:36.6pt;z-index:-2516285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">
                <v:textbox>
                  <w:txbxContent>
                    <w:p w14:paraId="18B56DF6" w14:textId="20B5779C" w:rsidR="00A407A2" w:rsidRPr="008B1717" w:rsidRDefault="0036437A" w:rsidP="00A407A2">
                      <w:r>
                        <w:t>Vir</w:t>
                      </w:r>
                      <w:r w:rsidR="00A407A2" w:rsidRPr="008B1717">
                        <w:t xml:space="preserve">: </w:t>
                      </w:r>
                      <w:r w:rsidR="00E529EB">
                        <w:t>v</w:t>
                      </w:r>
                      <w:r>
                        <w:t xml:space="preserve">se fotografije uporabljene v tej zgodbi prihajajo iz </w:t>
                      </w:r>
                      <w:proofErr w:type="spellStart"/>
                      <w:r>
                        <w:t>Artemisinega</w:t>
                      </w:r>
                      <w:proofErr w:type="spellEnd"/>
                      <w:r>
                        <w:t xml:space="preserve"> osebnega arhiva</w:t>
                      </w:r>
                      <w:r w:rsidR="00A407A2" w:rsidRPr="008B1717"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F224A" w:rsidRPr="008B1717"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7638FE2D" wp14:editId="5C3B4045">
            <wp:simplePos x="0" y="0"/>
            <wp:positionH relativeFrom="margin">
              <wp:align>center</wp:align>
            </wp:positionH>
            <wp:positionV relativeFrom="paragraph">
              <wp:posOffset>433705</wp:posOffset>
            </wp:positionV>
            <wp:extent cx="3596743" cy="3524250"/>
            <wp:effectExtent l="0" t="0" r="3810" b="0"/>
            <wp:wrapTopAndBottom/>
            <wp:docPr id="2646747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74762" name="Picture 26467476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743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6889" w:rsidRPr="008B171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8C2349" wp14:editId="2DE8739B">
                <wp:simplePos x="0" y="0"/>
                <wp:positionH relativeFrom="margin">
                  <wp:align>right</wp:align>
                </wp:positionH>
                <wp:positionV relativeFrom="paragraph">
                  <wp:posOffset>5231737</wp:posOffset>
                </wp:positionV>
                <wp:extent cx="5764309" cy="2892287"/>
                <wp:effectExtent l="0" t="0" r="0" b="3810"/>
                <wp:wrapNone/>
                <wp:docPr id="5920004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309" cy="2892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20DA1" w14:textId="0BECAED1" w:rsidR="006F224A" w:rsidRPr="008B1717" w:rsidRDefault="0036437A" w:rsidP="006F224A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 xml:space="preserve">Srečno </w:t>
                            </w:r>
                            <w:r w:rsidR="006F224A" w:rsidRPr="008B1717"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  <w:t>ARTEMIS</w:t>
                            </w:r>
                            <w:r w:rsidR="006F224A"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597D680D" w14:textId="07B0E203" w:rsidR="006F224A" w:rsidRPr="008B1717" w:rsidRDefault="0036437A" w:rsidP="006F224A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 xml:space="preserve">Če želite izvedeti več o </w:t>
                            </w:r>
                            <w:proofErr w:type="spellStart"/>
                            <w:r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>Artemisinem</w:t>
                            </w:r>
                            <w:proofErr w:type="spellEnd"/>
                            <w:r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 xml:space="preserve"> podjetju, jo lahko kontaktirate preko naslednjih kanalov</w:t>
                            </w:r>
                            <w:r w:rsidR="006F224A"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561ACAA" w14:textId="450D48B9" w:rsidR="006F224A" w:rsidRPr="008B1717" w:rsidRDefault="00A407A2" w:rsidP="006F224A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>E</w:t>
                            </w:r>
                            <w:r w:rsidR="006F224A"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>mail</w:t>
                            </w:r>
                            <w:proofErr w:type="spellEnd"/>
                            <w:r w:rsidR="006F224A"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 xml:space="preserve">: </w:t>
                            </w:r>
                            <w:hyperlink r:id="rId15" w:history="1">
                              <w:r w:rsidR="006F224A" w:rsidRPr="008B1717">
                                <w:rPr>
                                  <w:rStyle w:val="Hiperpovezava"/>
                                  <w:rFonts w:ascii="Ubuntu" w:hAnsi="Ubuntu"/>
                                  <w:sz w:val="26"/>
                                  <w:szCs w:val="26"/>
                                </w:rPr>
                                <w:t>info@tolemoniart.gr</w:t>
                              </w:r>
                            </w:hyperlink>
                          </w:p>
                          <w:p w14:paraId="0F299AB3" w14:textId="322CF380" w:rsidR="006F224A" w:rsidRPr="008B1717" w:rsidRDefault="0036437A" w:rsidP="006F224A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>Spletna stran</w:t>
                            </w:r>
                            <w:r w:rsidR="006F224A"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 xml:space="preserve">: </w:t>
                            </w:r>
                            <w:hyperlink r:id="rId16" w:history="1">
                              <w:r w:rsidR="006F224A" w:rsidRPr="008B1717">
                                <w:rPr>
                                  <w:rStyle w:val="Hiperpovezava"/>
                                  <w:rFonts w:ascii="Ubuntu" w:hAnsi="Ubuntu"/>
                                  <w:sz w:val="26"/>
                                  <w:szCs w:val="26"/>
                                </w:rPr>
                                <w:t>https://tolemoniart.gr/</w:t>
                              </w:r>
                            </w:hyperlink>
                          </w:p>
                          <w:p w14:paraId="4A208D8F" w14:textId="6A39D745" w:rsidR="006F224A" w:rsidRPr="008B1717" w:rsidRDefault="006F224A" w:rsidP="006F224A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>Instagram</w:t>
                            </w:r>
                            <w:proofErr w:type="spellEnd"/>
                            <w:r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 xml:space="preserve">: </w:t>
                            </w:r>
                            <w:hyperlink r:id="rId17" w:history="1">
                              <w:r w:rsidRPr="008B1717">
                                <w:rPr>
                                  <w:rStyle w:val="Hiperpovezava"/>
                                  <w:rFonts w:ascii="Ubuntu" w:hAnsi="Ubuntu"/>
                                  <w:sz w:val="26"/>
                                  <w:szCs w:val="26"/>
                                </w:rPr>
                                <w:t>https://www.instagram.com/tolemoniart_/</w:t>
                              </w:r>
                            </w:hyperlink>
                          </w:p>
                          <w:p w14:paraId="5DE37A31" w14:textId="47C345C2" w:rsidR="006F224A" w:rsidRPr="008B1717" w:rsidRDefault="006F224A" w:rsidP="006F224A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</w:pPr>
                            <w:r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 xml:space="preserve">FB: </w:t>
                            </w:r>
                            <w:hyperlink r:id="rId18" w:history="1">
                              <w:r w:rsidRPr="008B1717">
                                <w:rPr>
                                  <w:rStyle w:val="Hiperpovezava"/>
                                  <w:rFonts w:ascii="Ubuntu" w:hAnsi="Ubuntu"/>
                                  <w:sz w:val="26"/>
                                  <w:szCs w:val="26"/>
                                </w:rPr>
                                <w:t>https://www.facebook.com/tolemoniart</w:t>
                              </w:r>
                            </w:hyperlink>
                          </w:p>
                          <w:p w14:paraId="22CDB659" w14:textId="1ABF2B8F" w:rsidR="006F224A" w:rsidRPr="008B1717" w:rsidRDefault="006F224A" w:rsidP="006F224A">
                            <w:pPr>
                              <w:spacing w:after="160" w:line="276" w:lineRule="auto"/>
                              <w:jc w:val="center"/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>Pinterest</w:t>
                            </w:r>
                            <w:proofErr w:type="spellEnd"/>
                            <w:r w:rsidRPr="008B1717">
                              <w:rPr>
                                <w:rFonts w:ascii="Ubuntu" w:hAnsi="Ubuntu"/>
                                <w:sz w:val="26"/>
                                <w:szCs w:val="26"/>
                              </w:rPr>
                              <w:t xml:space="preserve">: </w:t>
                            </w:r>
                            <w:hyperlink r:id="rId19" w:history="1">
                              <w:r w:rsidRPr="008B1717">
                                <w:rPr>
                                  <w:rStyle w:val="Hiperpovezava"/>
                                  <w:rFonts w:ascii="Ubuntu" w:hAnsi="Ubuntu"/>
                                  <w:sz w:val="26"/>
                                  <w:szCs w:val="26"/>
                                </w:rPr>
                                <w:t>https://www.pinterest.com/tolemoniart/</w:t>
                              </w:r>
                            </w:hyperlink>
                          </w:p>
                          <w:p w14:paraId="4D9CA496" w14:textId="77777777" w:rsidR="006F224A" w:rsidRPr="008B1717" w:rsidRDefault="006F224A" w:rsidP="00915A95">
                            <w:pPr>
                              <w:spacing w:after="160" w:line="276" w:lineRule="auto"/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</w:pPr>
                          </w:p>
                          <w:p w14:paraId="27DF2663" w14:textId="77777777" w:rsidR="006F224A" w:rsidRPr="008B1717" w:rsidRDefault="006F224A" w:rsidP="00915A95">
                            <w:pPr>
                              <w:spacing w:after="160" w:line="276" w:lineRule="auto"/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</w:pPr>
                          </w:p>
                          <w:p w14:paraId="74F0569A" w14:textId="77777777" w:rsidR="006F224A" w:rsidRPr="008B1717" w:rsidRDefault="006F224A" w:rsidP="00915A95">
                            <w:pPr>
                              <w:spacing w:after="160" w:line="276" w:lineRule="auto"/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</w:pPr>
                          </w:p>
                          <w:p w14:paraId="3D402300" w14:textId="77777777" w:rsidR="006F224A" w:rsidRPr="008B1717" w:rsidRDefault="006F224A" w:rsidP="00915A95">
                            <w:pPr>
                              <w:spacing w:after="160" w:line="276" w:lineRule="auto"/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</w:pPr>
                          </w:p>
                          <w:p w14:paraId="66E6E6C4" w14:textId="77777777" w:rsidR="006F224A" w:rsidRPr="008B1717" w:rsidRDefault="006F224A" w:rsidP="00915A95">
                            <w:pPr>
                              <w:spacing w:after="160" w:line="276" w:lineRule="auto"/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</w:pPr>
                          </w:p>
                          <w:p w14:paraId="1C16159C" w14:textId="77777777" w:rsidR="006F224A" w:rsidRPr="008B1717" w:rsidRDefault="006F224A" w:rsidP="00915A95">
                            <w:pPr>
                              <w:spacing w:after="160" w:line="276" w:lineRule="auto"/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</w:pPr>
                          </w:p>
                          <w:p w14:paraId="58C95B4B" w14:textId="77777777" w:rsidR="006F224A" w:rsidRPr="008B1717" w:rsidRDefault="006F224A" w:rsidP="00915A95">
                            <w:pPr>
                              <w:spacing w:after="160" w:line="276" w:lineRule="auto"/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</w:pPr>
                          </w:p>
                          <w:p w14:paraId="0FF3E560" w14:textId="1647BA78" w:rsidR="006F77FE" w:rsidRPr="008B1717" w:rsidRDefault="006F77FE" w:rsidP="00915A95">
                            <w:pPr>
                              <w:spacing w:after="160" w:line="276" w:lineRule="auto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8B1717"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  <w:t>Donec</w:t>
                            </w:r>
                            <w:proofErr w:type="spellEnd"/>
                            <w:r w:rsidRPr="008B1717"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B1717"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  <w:t>ac</w:t>
                            </w:r>
                            <w:proofErr w:type="spellEnd"/>
                            <w:r w:rsidRPr="008B1717"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B1717"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  <w:t>risus</w:t>
                            </w:r>
                            <w:proofErr w:type="spellEnd"/>
                            <w:r w:rsidRPr="008B1717"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  <w:t xml:space="preserve"> id </w:t>
                            </w:r>
                            <w:proofErr w:type="spellStart"/>
                            <w:r w:rsidRPr="008B1717"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  <w:t>mauris</w:t>
                            </w:r>
                            <w:proofErr w:type="spellEnd"/>
                            <w:r w:rsidRPr="008B1717"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B1717"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  <w:t>consectetur</w:t>
                            </w:r>
                            <w:proofErr w:type="spellEnd"/>
                            <w:r w:rsidRPr="008B1717"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B1717"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  <w:t>finibus</w:t>
                            </w:r>
                            <w:proofErr w:type="spellEnd"/>
                            <w:r w:rsidRPr="008B1717">
                              <w:rPr>
                                <w:rFonts w:ascii="Ubuntu" w:hAnsi="Ubuntu"/>
                                <w:b/>
                                <w:bCs/>
                                <w:color w:val="0276DB"/>
                                <w:sz w:val="26"/>
                                <w:szCs w:val="26"/>
                              </w:rPr>
                              <w:t>.</w:t>
                            </w:r>
                            <w:r w:rsidRPr="008B1717">
                              <w:rPr>
                                <w:rFonts w:ascii="Ubuntu" w:hAnsi="Ubuntu"/>
                                <w:color w:val="0276DB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AB33D17" w14:textId="564B459B" w:rsidR="006F77FE" w:rsidRPr="008B1717" w:rsidRDefault="006F77FE" w:rsidP="00AB6DDC">
                            <w:pPr>
                              <w:spacing w:after="160" w:line="276" w:lineRule="auto"/>
                              <w:rPr>
                                <w:rFonts w:ascii="Ubuntu" w:hAnsi="Ubuntu"/>
                                <w:color w:val="1B1B3D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C2349" id="Text Box 5" o:spid="_x0000_s1036" type="#_x0000_t202" style="position:absolute;margin-left:402.7pt;margin-top:411.95pt;width:453.9pt;height:227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" filled="f" stroked="f" strokeweight=".5pt">
                <v:textbox>
                  <w:txbxContent>
                    <w:p w14:paraId="30D20DA1" w14:textId="0BECAED1" w:rsidR="006F224A" w:rsidRPr="008B1717" w:rsidRDefault="0036437A" w:rsidP="006F224A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sz w:val="26"/>
                          <w:szCs w:val="26"/>
                        </w:rPr>
                        <w:t xml:space="preserve">Srečno </w:t>
                      </w:r>
                      <w:r w:rsidR="006F224A" w:rsidRPr="008B1717"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  <w:t>ARTEMIS</w:t>
                      </w:r>
                      <w:r w:rsidR="006F224A"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>!</w:t>
                      </w:r>
                    </w:p>
                    <w:p w14:paraId="597D680D" w14:textId="07B0E203" w:rsidR="006F224A" w:rsidRPr="008B1717" w:rsidRDefault="0036437A" w:rsidP="006F224A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sz w:val="26"/>
                          <w:szCs w:val="26"/>
                        </w:rPr>
                        <w:t xml:space="preserve">Če želite izvedeti več o </w:t>
                      </w:r>
                      <w:proofErr w:type="spellStart"/>
                      <w:r>
                        <w:rPr>
                          <w:rFonts w:ascii="Ubuntu" w:hAnsi="Ubuntu"/>
                          <w:sz w:val="26"/>
                          <w:szCs w:val="26"/>
                        </w:rPr>
                        <w:t>Artemisinem</w:t>
                      </w:r>
                      <w:proofErr w:type="spellEnd"/>
                      <w:r>
                        <w:rPr>
                          <w:rFonts w:ascii="Ubuntu" w:hAnsi="Ubuntu"/>
                          <w:sz w:val="26"/>
                          <w:szCs w:val="26"/>
                        </w:rPr>
                        <w:t xml:space="preserve"> podjetju, jo lahko kontaktirate preko naslednjih kanalov</w:t>
                      </w:r>
                      <w:r w:rsidR="006F224A"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561ACAA" w14:textId="450D48B9" w:rsidR="006F224A" w:rsidRPr="008B1717" w:rsidRDefault="00A407A2" w:rsidP="006F224A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sz w:val="26"/>
                          <w:szCs w:val="26"/>
                        </w:rPr>
                      </w:pPr>
                      <w:proofErr w:type="spellStart"/>
                      <w:r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>E</w:t>
                      </w:r>
                      <w:r w:rsidR="006F224A"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>mail</w:t>
                      </w:r>
                      <w:proofErr w:type="spellEnd"/>
                      <w:r w:rsidR="006F224A"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 xml:space="preserve">: </w:t>
                      </w:r>
                      <w:hyperlink r:id="rId20" w:history="1">
                        <w:r w:rsidR="006F224A" w:rsidRPr="008B1717">
                          <w:rPr>
                            <w:rStyle w:val="Hiperpovezava"/>
                            <w:rFonts w:ascii="Ubuntu" w:hAnsi="Ubuntu"/>
                            <w:sz w:val="26"/>
                            <w:szCs w:val="26"/>
                          </w:rPr>
                          <w:t>info@tolemoniart.gr</w:t>
                        </w:r>
                      </w:hyperlink>
                    </w:p>
                    <w:p w14:paraId="0F299AB3" w14:textId="322CF380" w:rsidR="006F224A" w:rsidRPr="008B1717" w:rsidRDefault="0036437A" w:rsidP="006F224A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sz w:val="26"/>
                          <w:szCs w:val="26"/>
                        </w:rPr>
                      </w:pPr>
                      <w:r>
                        <w:rPr>
                          <w:rFonts w:ascii="Ubuntu" w:hAnsi="Ubuntu"/>
                          <w:sz w:val="26"/>
                          <w:szCs w:val="26"/>
                        </w:rPr>
                        <w:t>Spletna stran</w:t>
                      </w:r>
                      <w:r w:rsidR="006F224A"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 xml:space="preserve">: </w:t>
                      </w:r>
                      <w:hyperlink r:id="rId21" w:history="1">
                        <w:r w:rsidR="006F224A" w:rsidRPr="008B1717">
                          <w:rPr>
                            <w:rStyle w:val="Hiperpovezava"/>
                            <w:rFonts w:ascii="Ubuntu" w:hAnsi="Ubuntu"/>
                            <w:sz w:val="26"/>
                            <w:szCs w:val="26"/>
                          </w:rPr>
                          <w:t>https://tolemoniart.gr/</w:t>
                        </w:r>
                      </w:hyperlink>
                    </w:p>
                    <w:p w14:paraId="4A208D8F" w14:textId="6A39D745" w:rsidR="006F224A" w:rsidRPr="008B1717" w:rsidRDefault="006F224A" w:rsidP="006F224A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sz w:val="26"/>
                          <w:szCs w:val="26"/>
                        </w:rPr>
                      </w:pPr>
                      <w:proofErr w:type="spellStart"/>
                      <w:r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>Instagram</w:t>
                      </w:r>
                      <w:proofErr w:type="spellEnd"/>
                      <w:r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 xml:space="preserve">: </w:t>
                      </w:r>
                      <w:hyperlink r:id="rId22" w:history="1">
                        <w:r w:rsidRPr="008B1717">
                          <w:rPr>
                            <w:rStyle w:val="Hiperpovezava"/>
                            <w:rFonts w:ascii="Ubuntu" w:hAnsi="Ubuntu"/>
                            <w:sz w:val="26"/>
                            <w:szCs w:val="26"/>
                          </w:rPr>
                          <w:t>https://www.instagram.com/tolemoniart_/</w:t>
                        </w:r>
                      </w:hyperlink>
                    </w:p>
                    <w:p w14:paraId="5DE37A31" w14:textId="47C345C2" w:rsidR="006F224A" w:rsidRPr="008B1717" w:rsidRDefault="006F224A" w:rsidP="006F224A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sz w:val="26"/>
                          <w:szCs w:val="26"/>
                        </w:rPr>
                      </w:pPr>
                      <w:r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 xml:space="preserve">FB: </w:t>
                      </w:r>
                      <w:hyperlink r:id="rId23" w:history="1">
                        <w:r w:rsidRPr="008B1717">
                          <w:rPr>
                            <w:rStyle w:val="Hiperpovezava"/>
                            <w:rFonts w:ascii="Ubuntu" w:hAnsi="Ubuntu"/>
                            <w:sz w:val="26"/>
                            <w:szCs w:val="26"/>
                          </w:rPr>
                          <w:t>https://www.facebook.com/tolemoniart</w:t>
                        </w:r>
                      </w:hyperlink>
                    </w:p>
                    <w:p w14:paraId="22CDB659" w14:textId="1ABF2B8F" w:rsidR="006F224A" w:rsidRPr="008B1717" w:rsidRDefault="006F224A" w:rsidP="006F224A">
                      <w:pPr>
                        <w:spacing w:after="160" w:line="276" w:lineRule="auto"/>
                        <w:jc w:val="center"/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</w:pPr>
                      <w:proofErr w:type="spellStart"/>
                      <w:r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>Pinterest</w:t>
                      </w:r>
                      <w:proofErr w:type="spellEnd"/>
                      <w:r w:rsidRPr="008B1717">
                        <w:rPr>
                          <w:rFonts w:ascii="Ubuntu" w:hAnsi="Ubuntu"/>
                          <w:sz w:val="26"/>
                          <w:szCs w:val="26"/>
                        </w:rPr>
                        <w:t xml:space="preserve">: </w:t>
                      </w:r>
                      <w:hyperlink r:id="rId24" w:history="1">
                        <w:r w:rsidRPr="008B1717">
                          <w:rPr>
                            <w:rStyle w:val="Hiperpovezava"/>
                            <w:rFonts w:ascii="Ubuntu" w:hAnsi="Ubuntu"/>
                            <w:sz w:val="26"/>
                            <w:szCs w:val="26"/>
                          </w:rPr>
                          <w:t>https://www.pinterest.com/tolemoniart/</w:t>
                        </w:r>
                      </w:hyperlink>
                    </w:p>
                    <w:p w14:paraId="4D9CA496" w14:textId="77777777" w:rsidR="006F224A" w:rsidRPr="008B1717" w:rsidRDefault="006F224A" w:rsidP="00915A95">
                      <w:pPr>
                        <w:spacing w:after="160" w:line="276" w:lineRule="auto"/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</w:pPr>
                    </w:p>
                    <w:p w14:paraId="27DF2663" w14:textId="77777777" w:rsidR="006F224A" w:rsidRPr="008B1717" w:rsidRDefault="006F224A" w:rsidP="00915A95">
                      <w:pPr>
                        <w:spacing w:after="160" w:line="276" w:lineRule="auto"/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</w:pPr>
                    </w:p>
                    <w:p w14:paraId="74F0569A" w14:textId="77777777" w:rsidR="006F224A" w:rsidRPr="008B1717" w:rsidRDefault="006F224A" w:rsidP="00915A95">
                      <w:pPr>
                        <w:spacing w:after="160" w:line="276" w:lineRule="auto"/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</w:pPr>
                    </w:p>
                    <w:p w14:paraId="3D402300" w14:textId="77777777" w:rsidR="006F224A" w:rsidRPr="008B1717" w:rsidRDefault="006F224A" w:rsidP="00915A95">
                      <w:pPr>
                        <w:spacing w:after="160" w:line="276" w:lineRule="auto"/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</w:pPr>
                    </w:p>
                    <w:p w14:paraId="66E6E6C4" w14:textId="77777777" w:rsidR="006F224A" w:rsidRPr="008B1717" w:rsidRDefault="006F224A" w:rsidP="00915A95">
                      <w:pPr>
                        <w:spacing w:after="160" w:line="276" w:lineRule="auto"/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</w:pPr>
                    </w:p>
                    <w:p w14:paraId="1C16159C" w14:textId="77777777" w:rsidR="006F224A" w:rsidRPr="008B1717" w:rsidRDefault="006F224A" w:rsidP="00915A95">
                      <w:pPr>
                        <w:spacing w:after="160" w:line="276" w:lineRule="auto"/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</w:pPr>
                    </w:p>
                    <w:p w14:paraId="58C95B4B" w14:textId="77777777" w:rsidR="006F224A" w:rsidRPr="008B1717" w:rsidRDefault="006F224A" w:rsidP="00915A95">
                      <w:pPr>
                        <w:spacing w:after="160" w:line="276" w:lineRule="auto"/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</w:pPr>
                    </w:p>
                    <w:p w14:paraId="0FF3E560" w14:textId="1647BA78" w:rsidR="006F77FE" w:rsidRPr="008B1717" w:rsidRDefault="006F77FE" w:rsidP="00915A95">
                      <w:pPr>
                        <w:spacing w:after="160" w:line="276" w:lineRule="auto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  <w:proofErr w:type="spellStart"/>
                      <w:r w:rsidRPr="008B1717"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  <w:t>Donec</w:t>
                      </w:r>
                      <w:proofErr w:type="spellEnd"/>
                      <w:r w:rsidRPr="008B1717"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B1717"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  <w:t>ac</w:t>
                      </w:r>
                      <w:proofErr w:type="spellEnd"/>
                      <w:r w:rsidRPr="008B1717"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B1717"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  <w:t>risus</w:t>
                      </w:r>
                      <w:proofErr w:type="spellEnd"/>
                      <w:r w:rsidRPr="008B1717"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  <w:t xml:space="preserve"> id </w:t>
                      </w:r>
                      <w:proofErr w:type="spellStart"/>
                      <w:r w:rsidRPr="008B1717"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  <w:t>mauris</w:t>
                      </w:r>
                      <w:proofErr w:type="spellEnd"/>
                      <w:r w:rsidRPr="008B1717"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B1717"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  <w:t>consectetur</w:t>
                      </w:r>
                      <w:proofErr w:type="spellEnd"/>
                      <w:r w:rsidRPr="008B1717"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B1717"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  <w:t>finibus</w:t>
                      </w:r>
                      <w:proofErr w:type="spellEnd"/>
                      <w:r w:rsidRPr="008B1717">
                        <w:rPr>
                          <w:rFonts w:ascii="Ubuntu" w:hAnsi="Ubuntu"/>
                          <w:b/>
                          <w:bCs/>
                          <w:color w:val="0276DB"/>
                          <w:sz w:val="26"/>
                          <w:szCs w:val="26"/>
                        </w:rPr>
                        <w:t>.</w:t>
                      </w:r>
                      <w:r w:rsidRPr="008B1717">
                        <w:rPr>
                          <w:rFonts w:ascii="Ubuntu" w:hAnsi="Ubuntu"/>
                          <w:color w:val="0276DB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1AB33D17" w14:textId="564B459B" w:rsidR="006F77FE" w:rsidRPr="008B1717" w:rsidRDefault="006F77FE" w:rsidP="00AB6DDC">
                      <w:pPr>
                        <w:spacing w:after="160" w:line="276" w:lineRule="auto"/>
                        <w:rPr>
                          <w:rFonts w:ascii="Ubuntu" w:hAnsi="Ubuntu"/>
                          <w:color w:val="1B1B3D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A655D" w14:textId="5A2CE656" w:rsidR="001E2A81" w:rsidRDefault="00E529EB">
      <w:r>
        <w:rPr>
          <w:rFonts w:ascii="Times New Roman" w:hAnsi="Times New Roman" w:cs="Times New Roman"/>
          <w:noProof/>
          <w:kern w:val="0"/>
          <w:sz w:val="24"/>
          <w:szCs w:val="24"/>
          <w:lang w:eastAsia="sl-SI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3AE39D" wp14:editId="3B16294D">
                <wp:simplePos x="0" y="0"/>
                <wp:positionH relativeFrom="margin">
                  <wp:align>center</wp:align>
                </wp:positionH>
                <wp:positionV relativeFrom="paragraph">
                  <wp:posOffset>6050280</wp:posOffset>
                </wp:positionV>
                <wp:extent cx="5494655" cy="437515"/>
                <wp:effectExtent l="0" t="0" r="0" b="635"/>
                <wp:wrapNone/>
                <wp:docPr id="1125610312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655" cy="437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ACFC8" w14:textId="77777777" w:rsidR="00E529EB" w:rsidRDefault="00E529EB" w:rsidP="00E529EB">
                            <w:pPr>
                              <w:jc w:val="center"/>
                              <w:rPr>
                                <w:rFonts w:ascii="Ubuntu" w:hAnsi="Ubuntu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buntu" w:hAnsi="Ubuntu"/>
                                <w:color w:val="FFFFFF" w:themeColor="background1"/>
                                <w:sz w:val="36"/>
                                <w:szCs w:val="36"/>
                              </w:rPr>
                              <w:t>Uporaba vsebin pod licencami CC BY-ND-SA 4.0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AE39D" id="Polje z besedilom 14" o:spid="_x0000_s1037" type="#_x0000_t202" style="position:absolute;margin-left:0;margin-top:476.4pt;width:432.65pt;height:34.4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" filled="f" stroked="f" strokeweight=".5pt">
                <v:textbox>
                  <w:txbxContent>
                    <w:p w14:paraId="383ACFC8" w14:textId="77777777" w:rsidR="00E529EB" w:rsidRDefault="00E529EB" w:rsidP="00E529EB">
                      <w:pPr>
                        <w:jc w:val="center"/>
                        <w:rPr>
                          <w:rFonts w:ascii="Ubuntu" w:hAnsi="Ubuntu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Ubuntu" w:hAnsi="Ubuntu"/>
                          <w:color w:val="FFFFFF" w:themeColor="background1"/>
                          <w:sz w:val="36"/>
                          <w:szCs w:val="36"/>
                        </w:rPr>
                        <w:t>Uporaba vsebin pod licencami CC BY-ND-SA 4.0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E2A81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17F0FD" w14:textId="77777777" w:rsidR="0098014A" w:rsidRPr="008B1717" w:rsidRDefault="0098014A" w:rsidP="007642CA">
      <w:r w:rsidRPr="008B1717">
        <w:separator/>
      </w:r>
    </w:p>
  </w:endnote>
  <w:endnote w:type="continuationSeparator" w:id="0">
    <w:p w14:paraId="479F08E6" w14:textId="77777777" w:rsidR="0098014A" w:rsidRPr="008B1717" w:rsidRDefault="0098014A" w:rsidP="007642CA">
      <w:r w:rsidRPr="008B171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99ACE" w14:textId="5E202319" w:rsidR="00CE616E" w:rsidRDefault="00CE616E">
    <w:pPr>
      <w:pStyle w:val="Noga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D9771CB" wp14:editId="3BE3A303">
          <wp:simplePos x="0" y="0"/>
          <wp:positionH relativeFrom="column">
            <wp:posOffset>4464685</wp:posOffset>
          </wp:positionH>
          <wp:positionV relativeFrom="paragraph">
            <wp:posOffset>-59055</wp:posOffset>
          </wp:positionV>
          <wp:extent cx="1961611" cy="411480"/>
          <wp:effectExtent l="0" t="0" r="635" b="7620"/>
          <wp:wrapTight wrapText="bothSides">
            <wp:wrapPolygon edited="0">
              <wp:start x="0" y="0"/>
              <wp:lineTo x="0" y="21000"/>
              <wp:lineTo x="21397" y="21000"/>
              <wp:lineTo x="21397" y="0"/>
              <wp:lineTo x="0" y="0"/>
            </wp:wrapPolygon>
          </wp:wrapTight>
          <wp:docPr id="678025447" name="Slik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8025447" name="Slika 6780254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1611" cy="411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B4BA49" w14:textId="77777777" w:rsidR="0098014A" w:rsidRPr="008B1717" w:rsidRDefault="0098014A" w:rsidP="007642CA">
      <w:r w:rsidRPr="008B1717">
        <w:separator/>
      </w:r>
    </w:p>
  </w:footnote>
  <w:footnote w:type="continuationSeparator" w:id="0">
    <w:p w14:paraId="6DB400F3" w14:textId="77777777" w:rsidR="0098014A" w:rsidRPr="008B1717" w:rsidRDefault="0098014A" w:rsidP="007642CA">
      <w:r w:rsidRPr="008B171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2C714" w14:textId="77777777" w:rsidR="007642CA" w:rsidRPr="008B1717" w:rsidRDefault="00000000">
    <w:pPr>
      <w:pStyle w:val="Glava"/>
    </w:pPr>
    <w:r>
      <w:pict w14:anchorId="02CB8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58344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INAL-WORD-predlog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10D87" w14:textId="39127D12" w:rsidR="007642CA" w:rsidRPr="008B1717" w:rsidRDefault="00CE616E">
    <w:pPr>
      <w:pStyle w:val="Glava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555009F" wp14:editId="063A4385">
          <wp:simplePos x="0" y="0"/>
          <wp:positionH relativeFrom="page">
            <wp:posOffset>5422900</wp:posOffset>
          </wp:positionH>
          <wp:positionV relativeFrom="paragraph">
            <wp:posOffset>601980</wp:posOffset>
          </wp:positionV>
          <wp:extent cx="2110105" cy="442595"/>
          <wp:effectExtent l="0" t="0" r="4445" b="0"/>
          <wp:wrapTight wrapText="bothSides">
            <wp:wrapPolygon edited="0">
              <wp:start x="0" y="0"/>
              <wp:lineTo x="0" y="20453"/>
              <wp:lineTo x="21450" y="20453"/>
              <wp:lineTo x="21450" y="0"/>
              <wp:lineTo x="0" y="0"/>
            </wp:wrapPolygon>
          </wp:wrapTight>
          <wp:docPr id="1663106670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3106670" name="Slika 16631066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0105" cy="442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2FF0" w:rsidRPr="008B1717">
      <w:rPr>
        <w:noProof/>
      </w:rPr>
      <w:drawing>
        <wp:anchor distT="0" distB="0" distL="114300" distR="114300" simplePos="0" relativeHeight="251666432" behindDoc="1" locked="0" layoutInCell="1" allowOverlap="1" wp14:anchorId="546A8F52" wp14:editId="170912B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43800" cy="10666526"/>
          <wp:effectExtent l="0" t="0" r="0" b="1905"/>
          <wp:wrapNone/>
          <wp:docPr id="198369948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0226663" name="Pictur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665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7F207F" w14:textId="593219EF" w:rsidR="007642CA" w:rsidRPr="008B1717" w:rsidRDefault="00E529EB">
    <w:pPr>
      <w:pStyle w:val="Glava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219BD6A" wp14:editId="69389DFF">
          <wp:simplePos x="0" y="0"/>
          <wp:positionH relativeFrom="margin">
            <wp:posOffset>4518025</wp:posOffset>
          </wp:positionH>
          <wp:positionV relativeFrom="paragraph">
            <wp:posOffset>365760</wp:posOffset>
          </wp:positionV>
          <wp:extent cx="1973580" cy="413385"/>
          <wp:effectExtent l="0" t="0" r="7620" b="5715"/>
          <wp:wrapTight wrapText="bothSides">
            <wp:wrapPolygon edited="0">
              <wp:start x="0" y="0"/>
              <wp:lineTo x="0" y="20903"/>
              <wp:lineTo x="21475" y="20903"/>
              <wp:lineTo x="21475" y="0"/>
              <wp:lineTo x="0" y="0"/>
            </wp:wrapPolygon>
          </wp:wrapTight>
          <wp:docPr id="370730415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730415" name="Slika 3707304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580" cy="413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pict w14:anchorId="52208D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58343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2" o:title="FINAL-WORD-predloga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43DDFF" w14:textId="69A79C32" w:rsidR="007642CA" w:rsidRPr="008B1717" w:rsidRDefault="007642CA">
    <w:pPr>
      <w:pStyle w:val="Glava"/>
    </w:pPr>
    <w:r w:rsidRPr="008B1717">
      <w:rPr>
        <w:noProof/>
      </w:rPr>
      <w:drawing>
        <wp:anchor distT="0" distB="0" distL="114300" distR="114300" simplePos="0" relativeHeight="251661312" behindDoc="1" locked="0" layoutInCell="1" allowOverlap="1" wp14:anchorId="45F02444" wp14:editId="28AC26A3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47357" cy="10671557"/>
          <wp:effectExtent l="0" t="0" r="0" b="0"/>
          <wp:wrapNone/>
          <wp:docPr id="16960077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0583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357" cy="10671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9413F" w14:textId="77777777" w:rsidR="007642CA" w:rsidRPr="008B1717" w:rsidRDefault="007642CA">
    <w:pPr>
      <w:pStyle w:val="Glava"/>
    </w:pPr>
    <w:r w:rsidRPr="008B1717">
      <w:rPr>
        <w:noProof/>
      </w:rPr>
      <w:drawing>
        <wp:anchor distT="0" distB="0" distL="114300" distR="114300" simplePos="0" relativeHeight="251665408" behindDoc="1" locked="0" layoutInCell="1" allowOverlap="1" wp14:anchorId="6F52FE33" wp14:editId="5DEED333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47357" cy="10671557"/>
          <wp:effectExtent l="0" t="0" r="0" b="0"/>
          <wp:wrapNone/>
          <wp:docPr id="20428335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283350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357" cy="10671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50A06" w14:textId="77777777" w:rsidR="007642CA" w:rsidRPr="008B1717" w:rsidRDefault="007642CA">
    <w:pPr>
      <w:pStyle w:val="Glava"/>
    </w:pPr>
    <w:r w:rsidRPr="008B1717">
      <w:rPr>
        <w:noProof/>
      </w:rPr>
      <w:drawing>
        <wp:anchor distT="0" distB="0" distL="114300" distR="114300" simplePos="0" relativeHeight="251663360" behindDoc="1" locked="0" layoutInCell="1" allowOverlap="1" wp14:anchorId="2E29424A" wp14:editId="7FE0E6E6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47357" cy="10671555"/>
          <wp:effectExtent l="0" t="0" r="0" b="0"/>
          <wp:wrapNone/>
          <wp:docPr id="19824167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2416717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357" cy="10671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CEE"/>
    <w:rsid w:val="00020224"/>
    <w:rsid w:val="00082EAC"/>
    <w:rsid w:val="000870FA"/>
    <w:rsid w:val="0009520E"/>
    <w:rsid w:val="000B23A2"/>
    <w:rsid w:val="000F2FF0"/>
    <w:rsid w:val="00143F08"/>
    <w:rsid w:val="00146289"/>
    <w:rsid w:val="001E2A81"/>
    <w:rsid w:val="00241D05"/>
    <w:rsid w:val="002A6000"/>
    <w:rsid w:val="00307E87"/>
    <w:rsid w:val="00341C97"/>
    <w:rsid w:val="00363974"/>
    <w:rsid w:val="0036437A"/>
    <w:rsid w:val="003B0E7C"/>
    <w:rsid w:val="003B2CCA"/>
    <w:rsid w:val="00401FB8"/>
    <w:rsid w:val="004141DA"/>
    <w:rsid w:val="004757B6"/>
    <w:rsid w:val="0049474A"/>
    <w:rsid w:val="0051764F"/>
    <w:rsid w:val="00530933"/>
    <w:rsid w:val="005718AA"/>
    <w:rsid w:val="005925ED"/>
    <w:rsid w:val="005A1F48"/>
    <w:rsid w:val="005B6090"/>
    <w:rsid w:val="006806CB"/>
    <w:rsid w:val="006E5034"/>
    <w:rsid w:val="006E7C00"/>
    <w:rsid w:val="006F224A"/>
    <w:rsid w:val="006F77FE"/>
    <w:rsid w:val="00750949"/>
    <w:rsid w:val="00757249"/>
    <w:rsid w:val="007642CA"/>
    <w:rsid w:val="007D0EEB"/>
    <w:rsid w:val="007E7D45"/>
    <w:rsid w:val="007F0F42"/>
    <w:rsid w:val="007F2B18"/>
    <w:rsid w:val="00800E30"/>
    <w:rsid w:val="0081245B"/>
    <w:rsid w:val="00834394"/>
    <w:rsid w:val="00851D73"/>
    <w:rsid w:val="00882D3E"/>
    <w:rsid w:val="008A4D51"/>
    <w:rsid w:val="008B1717"/>
    <w:rsid w:val="008B44C8"/>
    <w:rsid w:val="00915A95"/>
    <w:rsid w:val="00967198"/>
    <w:rsid w:val="0098014A"/>
    <w:rsid w:val="00980CEE"/>
    <w:rsid w:val="009B6889"/>
    <w:rsid w:val="009C5FB1"/>
    <w:rsid w:val="009C6B01"/>
    <w:rsid w:val="00A24CD2"/>
    <w:rsid w:val="00A31EAC"/>
    <w:rsid w:val="00A407A2"/>
    <w:rsid w:val="00A70D14"/>
    <w:rsid w:val="00A8747B"/>
    <w:rsid w:val="00AB6DC0"/>
    <w:rsid w:val="00AB6DDC"/>
    <w:rsid w:val="00B04676"/>
    <w:rsid w:val="00B20D88"/>
    <w:rsid w:val="00B46B10"/>
    <w:rsid w:val="00BD12F0"/>
    <w:rsid w:val="00C15681"/>
    <w:rsid w:val="00C5388E"/>
    <w:rsid w:val="00C934F3"/>
    <w:rsid w:val="00CA7FF1"/>
    <w:rsid w:val="00CE616E"/>
    <w:rsid w:val="00D02AC0"/>
    <w:rsid w:val="00D04E7D"/>
    <w:rsid w:val="00E10174"/>
    <w:rsid w:val="00E529EB"/>
    <w:rsid w:val="00EA6D56"/>
    <w:rsid w:val="00F067C3"/>
    <w:rsid w:val="00FA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F54ADF"/>
  <w15:chartTrackingRefBased/>
  <w15:docId w15:val="{09C26997-D262-4D7D-A265-B726B745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15A9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642CA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642CA"/>
  </w:style>
  <w:style w:type="paragraph" w:styleId="Noga">
    <w:name w:val="footer"/>
    <w:basedOn w:val="Navaden"/>
    <w:link w:val="NogaZnak"/>
    <w:uiPriority w:val="99"/>
    <w:unhideWhenUsed/>
    <w:rsid w:val="007642C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642CA"/>
  </w:style>
  <w:style w:type="character" w:styleId="Hiperpovezava">
    <w:name w:val="Hyperlink"/>
    <w:basedOn w:val="Privzetapisavaodstavka"/>
    <w:uiPriority w:val="99"/>
    <w:unhideWhenUsed/>
    <w:rsid w:val="006F224A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F22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75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2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3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3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6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5.xml"/><Relationship Id="rId18" Type="http://schemas.openxmlformats.org/officeDocument/2006/relationships/hyperlink" Target="https://www.facebook.com/tolemoniart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tolemoniart.gr/" TargetMode="Externa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hyperlink" Target="https://www.instagram.com/tolemoniart_/" TargetMode="External"/><Relationship Id="rId25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hyperlink" Target="https://tolemoniart.gr/" TargetMode="External"/><Relationship Id="rId20" Type="http://schemas.openxmlformats.org/officeDocument/2006/relationships/hyperlink" Target="info@tolemoniart.gr" TargetMode="Externa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jpg"/><Relationship Id="rId24" Type="http://schemas.openxmlformats.org/officeDocument/2006/relationships/hyperlink" Target="https://www.pinterest.com/tolemoniart/" TargetMode="External"/><Relationship Id="rId5" Type="http://schemas.openxmlformats.org/officeDocument/2006/relationships/endnotes" Target="endnotes.xml"/><Relationship Id="rId15" Type="http://schemas.openxmlformats.org/officeDocument/2006/relationships/hyperlink" Target="info@tolemoniart.gr" TargetMode="External"/><Relationship Id="rId23" Type="http://schemas.openxmlformats.org/officeDocument/2006/relationships/hyperlink" Target="https://www.facebook.com/tolemoniart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pinterest.com/tolemoniart/" TargetMode="Externa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image" Target="media/image9.jpg"/><Relationship Id="rId22" Type="http://schemas.openxmlformats.org/officeDocument/2006/relationships/hyperlink" Target="https://www.instagram.com/tolemoniart_/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ite\Downloads\SkillsXcellerate-WOR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SkillsXcellerate-WORD-template.dotx</Template>
  <TotalTime>157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Bitežnik</dc:creator>
  <cp:keywords/>
  <dc:description/>
  <cp:lastModifiedBy>Nina</cp:lastModifiedBy>
  <cp:revision>8</cp:revision>
  <dcterms:created xsi:type="dcterms:W3CDTF">2024-09-09T09:26:00Z</dcterms:created>
  <dcterms:modified xsi:type="dcterms:W3CDTF">2024-10-01T06:47:00Z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514d69d4-fc51-41ef-a77b-71da72da2939</vt:lpwstr>
  </property>
</Properties>
</file>