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1D91A813" w:rsidR="007642CA" w:rsidRPr="00047910" w:rsidRDefault="00FA0E0F">
      <w:pPr>
        <w:rPr>
          <w:color w:val="1B1B3D"/>
        </w:rPr>
        <w:sectPr w:rsidR="007642CA" w:rsidRPr="00047910">
          <w:headerReference w:type="even" r:id="rId6"/>
          <w:headerReference w:type="default" r:id="rId7"/>
          <w:headerReference w:type="first" r:id="rId8"/>
          <w:pgSz w:w="11906" w:h="16838"/>
          <w:pgMar w:top="1417" w:right="1417" w:bottom="1417" w:left="1417" w:header="708" w:footer="708" w:gutter="0"/>
          <w:cols w:space="708"/>
          <w:docGrid w:linePitch="360"/>
        </w:sectPr>
      </w:pPr>
      <w:r w:rsidRPr="00047910">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61D8E17F" wp14:editId="190F46FC">
                <wp:simplePos x="0" y="0"/>
                <wp:positionH relativeFrom="margin">
                  <wp:align>center</wp:align>
                </wp:positionH>
                <wp:positionV relativeFrom="paragraph">
                  <wp:posOffset>7179945</wp:posOffset>
                </wp:positionV>
                <wp:extent cx="6946265" cy="942975"/>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942975"/>
                        </a:xfrm>
                        <a:prstGeom prst="rect">
                          <a:avLst/>
                        </a:prstGeom>
                        <a:noFill/>
                        <a:ln w="6350">
                          <a:noFill/>
                        </a:ln>
                      </wps:spPr>
                      <wps:txbx>
                        <w:txbxContent>
                          <w:p w14:paraId="4DF36D6D" w14:textId="77777777" w:rsidR="00FA0E0F" w:rsidRPr="00FA0E0F" w:rsidRDefault="00FA0E0F" w:rsidP="00FA0E0F">
                            <w:pPr>
                              <w:rPr>
                                <w:b/>
                                <w:i/>
                                <w:color w:val="0070C0"/>
                                <w:sz w:val="24"/>
                                <w:szCs w:val="24"/>
                                <w:lang w:val="el-GR"/>
                              </w:rPr>
                            </w:pPr>
                            <w:r w:rsidRPr="00FA0E0F">
                              <w:rPr>
                                <w:b/>
                                <w:i/>
                                <w:color w:val="0070C0"/>
                                <w:sz w:val="24"/>
                                <w:szCs w:val="24"/>
                                <w:lang w:val="el-GR"/>
                              </w:rPr>
                              <w:t>Αυτή η ιστορία αναπτύχθηκε στο πλαίσιο του έργου</w:t>
                            </w:r>
                          </w:p>
                          <w:p w14:paraId="35CC0B07" w14:textId="704BDECB" w:rsidR="00524614" w:rsidRPr="00FA0E0F" w:rsidRDefault="00FA0E0F" w:rsidP="00FA0E0F">
                            <w:pPr>
                              <w:rPr>
                                <w:b/>
                                <w:i/>
                                <w:color w:val="0070C0"/>
                                <w:sz w:val="24"/>
                                <w:szCs w:val="24"/>
                                <w:lang w:val="el-GR"/>
                              </w:rPr>
                            </w:pPr>
                            <w:r w:rsidRPr="00FA0E0F">
                              <w:rPr>
                                <w:b/>
                                <w:i/>
                                <w:color w:val="0070C0"/>
                                <w:sz w:val="24"/>
                                <w:szCs w:val="24"/>
                                <w:lang w:val="el-GR"/>
                              </w:rPr>
                              <w:t>«</w:t>
                            </w:r>
                            <w:proofErr w:type="spellStart"/>
                            <w:r w:rsidRPr="00FA0E0F">
                              <w:rPr>
                                <w:b/>
                                <w:i/>
                                <w:color w:val="0070C0"/>
                                <w:sz w:val="24"/>
                                <w:szCs w:val="24"/>
                              </w:rPr>
                              <w:t>SkillsXcellerate</w:t>
                            </w:r>
                            <w:proofErr w:type="spellEnd"/>
                            <w:r w:rsidRPr="00FA0E0F">
                              <w:rPr>
                                <w:b/>
                                <w:i/>
                                <w:color w:val="0070C0"/>
                                <w:sz w:val="24"/>
                                <w:szCs w:val="24"/>
                                <w:lang w:val="el-GR"/>
                              </w:rPr>
                              <w:t>: Ενίσχυση των νέων στην πορεία τους προς την ανεξαρτησία μέσω της επιχειρηματικότητας»</w:t>
                            </w:r>
                            <w:r w:rsidR="00524614" w:rsidRPr="00FA0E0F">
                              <w:rPr>
                                <w:b/>
                                <w:i/>
                                <w:color w:val="0070C0"/>
                                <w:sz w:val="24"/>
                                <w:szCs w:val="24"/>
                                <w:lang w:val="el-GR"/>
                              </w:rPr>
                              <w:br/>
                            </w:r>
                            <w:r>
                              <w:rPr>
                                <w:b/>
                                <w:i/>
                                <w:color w:val="0070C0"/>
                                <w:sz w:val="24"/>
                                <w:szCs w:val="24"/>
                                <w:lang w:val="en-US"/>
                              </w:rPr>
                              <w:t>WP</w:t>
                            </w:r>
                            <w:r w:rsidRPr="00FA0E0F">
                              <w:rPr>
                                <w:b/>
                                <w:i/>
                                <w:color w:val="0070C0"/>
                                <w:sz w:val="24"/>
                                <w:szCs w:val="24"/>
                                <w:lang w:val="el-GR"/>
                              </w:rPr>
                              <w:t xml:space="preserve">2 </w:t>
                            </w:r>
                            <w:r>
                              <w:rPr>
                                <w:b/>
                                <w:i/>
                                <w:color w:val="0070C0"/>
                                <w:sz w:val="24"/>
                                <w:szCs w:val="24"/>
                                <w:lang w:val="el-GR"/>
                              </w:rPr>
                              <w:t>–</w:t>
                            </w:r>
                            <w:r w:rsidRPr="00FA0E0F">
                              <w:rPr>
                                <w:b/>
                                <w:i/>
                                <w:color w:val="0070C0"/>
                                <w:sz w:val="24"/>
                                <w:szCs w:val="24"/>
                                <w:lang w:val="el-GR"/>
                              </w:rPr>
                              <w:t xml:space="preserve"> </w:t>
                            </w:r>
                            <w:r>
                              <w:rPr>
                                <w:b/>
                                <w:i/>
                                <w:color w:val="0070C0"/>
                                <w:sz w:val="24"/>
                                <w:szCs w:val="24"/>
                                <w:lang w:val="el-GR"/>
                              </w:rPr>
                              <w:t>Βέλτιστες πρακτικές 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8E17F" id="_x0000_t202" coordsize="21600,21600" o:spt="202" path="m,l,21600r21600,l21600,xe">
                <v:stroke joinstyle="miter"/>
                <v:path gradientshapeok="t" o:connecttype="rect"/>
              </v:shapetype>
              <v:shape id="Polje z besedilom 10" o:spid="_x0000_s1026" type="#_x0000_t202" style="position:absolute;margin-left:0;margin-top:565.35pt;width:546.95pt;height:74.2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" filled="f" stroked="f" strokeweight=".5pt">
                <v:textbox>
                  <w:txbxContent>
                    <w:p w14:paraId="4DF36D6D" w14:textId="77777777" w:rsidR="00FA0E0F" w:rsidRPr="00FA0E0F" w:rsidRDefault="00FA0E0F" w:rsidP="00FA0E0F">
                      <w:pPr>
                        <w:rPr>
                          <w:b/>
                          <w:i/>
                          <w:color w:val="0070C0"/>
                          <w:sz w:val="24"/>
                          <w:szCs w:val="24"/>
                          <w:lang w:val="el-GR"/>
                        </w:rPr>
                      </w:pPr>
                      <w:r w:rsidRPr="00FA0E0F">
                        <w:rPr>
                          <w:b/>
                          <w:i/>
                          <w:color w:val="0070C0"/>
                          <w:sz w:val="24"/>
                          <w:szCs w:val="24"/>
                          <w:lang w:val="el-GR"/>
                        </w:rPr>
                        <w:t>Αυτή η ιστορία αναπτύχθηκε στο πλαίσιο του έργου</w:t>
                      </w:r>
                    </w:p>
                    <w:p w14:paraId="35CC0B07" w14:textId="704BDECB" w:rsidR="00524614" w:rsidRPr="00FA0E0F" w:rsidRDefault="00FA0E0F" w:rsidP="00FA0E0F">
                      <w:pPr>
                        <w:rPr>
                          <w:b/>
                          <w:i/>
                          <w:color w:val="0070C0"/>
                          <w:sz w:val="24"/>
                          <w:szCs w:val="24"/>
                          <w:lang w:val="el-GR"/>
                        </w:rPr>
                      </w:pPr>
                      <w:r w:rsidRPr="00FA0E0F">
                        <w:rPr>
                          <w:b/>
                          <w:i/>
                          <w:color w:val="0070C0"/>
                          <w:sz w:val="24"/>
                          <w:szCs w:val="24"/>
                          <w:lang w:val="el-GR"/>
                        </w:rPr>
                        <w:t>«</w:t>
                      </w:r>
                      <w:proofErr w:type="spellStart"/>
                      <w:r w:rsidRPr="00FA0E0F">
                        <w:rPr>
                          <w:b/>
                          <w:i/>
                          <w:color w:val="0070C0"/>
                          <w:sz w:val="24"/>
                          <w:szCs w:val="24"/>
                        </w:rPr>
                        <w:t>SkillsXcellerate</w:t>
                      </w:r>
                      <w:proofErr w:type="spellEnd"/>
                      <w:r w:rsidRPr="00FA0E0F">
                        <w:rPr>
                          <w:b/>
                          <w:i/>
                          <w:color w:val="0070C0"/>
                          <w:sz w:val="24"/>
                          <w:szCs w:val="24"/>
                          <w:lang w:val="el-GR"/>
                        </w:rPr>
                        <w:t>: Ενίσχυση των νέων στην πορεία τους προς την ανεξαρτησία μέσω της επιχειρηματικότητας»</w:t>
                      </w:r>
                      <w:r w:rsidR="00524614" w:rsidRPr="00FA0E0F">
                        <w:rPr>
                          <w:b/>
                          <w:i/>
                          <w:color w:val="0070C0"/>
                          <w:sz w:val="24"/>
                          <w:szCs w:val="24"/>
                          <w:lang w:val="el-GR"/>
                        </w:rPr>
                        <w:br/>
                      </w:r>
                      <w:r>
                        <w:rPr>
                          <w:b/>
                          <w:i/>
                          <w:color w:val="0070C0"/>
                          <w:sz w:val="24"/>
                          <w:szCs w:val="24"/>
                          <w:lang w:val="en-US"/>
                        </w:rPr>
                        <w:t>WP</w:t>
                      </w:r>
                      <w:r w:rsidRPr="00FA0E0F">
                        <w:rPr>
                          <w:b/>
                          <w:i/>
                          <w:color w:val="0070C0"/>
                          <w:sz w:val="24"/>
                          <w:szCs w:val="24"/>
                          <w:lang w:val="el-GR"/>
                        </w:rPr>
                        <w:t xml:space="preserve">2 </w:t>
                      </w:r>
                      <w:r>
                        <w:rPr>
                          <w:b/>
                          <w:i/>
                          <w:color w:val="0070C0"/>
                          <w:sz w:val="24"/>
                          <w:szCs w:val="24"/>
                          <w:lang w:val="el-GR"/>
                        </w:rPr>
                        <w:t>–</w:t>
                      </w:r>
                      <w:r w:rsidRPr="00FA0E0F">
                        <w:rPr>
                          <w:b/>
                          <w:i/>
                          <w:color w:val="0070C0"/>
                          <w:sz w:val="24"/>
                          <w:szCs w:val="24"/>
                          <w:lang w:val="el-GR"/>
                        </w:rPr>
                        <w:t xml:space="preserve"> </w:t>
                      </w:r>
                      <w:r>
                        <w:rPr>
                          <w:b/>
                          <w:i/>
                          <w:color w:val="0070C0"/>
                          <w:sz w:val="24"/>
                          <w:szCs w:val="24"/>
                          <w:lang w:val="el-GR"/>
                        </w:rPr>
                        <w:t>Βέλτιστες πρακτικές επιχειρηματικότητας</w:t>
                      </w:r>
                    </w:p>
                  </w:txbxContent>
                </v:textbox>
                <w10:wrap anchorx="margin"/>
              </v:shape>
            </w:pict>
          </mc:Fallback>
        </mc:AlternateContent>
      </w:r>
      <w:r w:rsidR="00047910" w:rsidRPr="00047910">
        <w:rPr>
          <w:b/>
          <w:noProof/>
        </w:rPr>
        <w:drawing>
          <wp:anchor distT="0" distB="0" distL="114300" distR="114300" simplePos="0" relativeHeight="251673600" behindDoc="1" locked="0" layoutInCell="1" allowOverlap="1" wp14:anchorId="0E3E9279" wp14:editId="37583E92">
            <wp:simplePos x="0" y="0"/>
            <wp:positionH relativeFrom="column">
              <wp:posOffset>2879725</wp:posOffset>
            </wp:positionH>
            <wp:positionV relativeFrom="paragraph">
              <wp:posOffset>2849880</wp:posOffset>
            </wp:positionV>
            <wp:extent cx="2744942" cy="2224405"/>
            <wp:effectExtent l="0" t="0" r="0" b="4445"/>
            <wp:wrapTight wrapText="bothSides">
              <wp:wrapPolygon edited="0">
                <wp:start x="0" y="0"/>
                <wp:lineTo x="0" y="21458"/>
                <wp:lineTo x="21440" y="21458"/>
                <wp:lineTo x="21440" y="0"/>
                <wp:lineTo x="0" y="0"/>
              </wp:wrapPolygon>
            </wp:wrapTight>
            <wp:docPr id="5770317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3174" name="Slika 1"/>
                    <pic:cNvPicPr/>
                  </pic:nvPicPr>
                  <pic:blipFill rotWithShape="1">
                    <a:blip r:embed="rId9" cstate="print">
                      <a:extLst>
                        <a:ext uri="{28A0092B-C50C-407E-A947-70E740481C1C}">
                          <a14:useLocalDpi xmlns:a14="http://schemas.microsoft.com/office/drawing/2010/main" val="0"/>
                        </a:ext>
                      </a:extLst>
                    </a:blip>
                    <a:srcRect t="-760" r="30053"/>
                    <a:stretch/>
                  </pic:blipFill>
                  <pic:spPr bwMode="auto">
                    <a:xfrm>
                      <a:off x="0" y="0"/>
                      <a:ext cx="2744942" cy="2224405"/>
                    </a:xfrm>
                    <a:prstGeom prst="rect">
                      <a:avLst/>
                    </a:prstGeom>
                    <a:ln>
                      <a:noFill/>
                    </a:ln>
                    <a:extLst>
                      <a:ext uri="{53640926-AAD7-44D8-BBD7-CCE9431645EC}">
                        <a14:shadowObscured xmlns:a14="http://schemas.microsoft.com/office/drawing/2010/main"/>
                      </a:ext>
                    </a:extLst>
                  </pic:spPr>
                </pic:pic>
              </a:graphicData>
            </a:graphic>
          </wp:anchor>
        </w:drawing>
      </w:r>
      <w:r w:rsidR="00047910" w:rsidRPr="00047910">
        <w:rPr>
          <w:noProof/>
          <w:color w:val="1B1B3D"/>
        </w:rPr>
        <mc:AlternateContent>
          <mc:Choice Requires="wps">
            <w:drawing>
              <wp:anchor distT="0" distB="0" distL="114300" distR="114300" simplePos="0" relativeHeight="251670528" behindDoc="0" locked="0" layoutInCell="1" allowOverlap="1" wp14:anchorId="7B6F9A77" wp14:editId="0C78E0A6">
                <wp:simplePos x="0" y="0"/>
                <wp:positionH relativeFrom="margin">
                  <wp:align>center</wp:align>
                </wp:positionH>
                <wp:positionV relativeFrom="paragraph">
                  <wp:posOffset>2938780</wp:posOffset>
                </wp:positionV>
                <wp:extent cx="6946265" cy="14097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09700"/>
                        </a:xfrm>
                        <a:prstGeom prst="rect">
                          <a:avLst/>
                        </a:prstGeom>
                        <a:noFill/>
                        <a:ln w="6350">
                          <a:noFill/>
                        </a:ln>
                      </wps:spPr>
                      <wps:txbx>
                        <w:txbxContent>
                          <w:p w14:paraId="17C27C3E" w14:textId="77777777" w:rsidR="00047910" w:rsidRPr="00047910" w:rsidRDefault="00047910" w:rsidP="00047910">
                            <w:pPr>
                              <w:rPr>
                                <w:b/>
                                <w:bCs/>
                                <w:color w:val="0276DB"/>
                                <w:sz w:val="78"/>
                                <w:szCs w:val="78"/>
                              </w:rPr>
                            </w:pPr>
                            <w:r w:rsidRPr="00047910">
                              <w:rPr>
                                <w:b/>
                                <w:bCs/>
                                <w:color w:val="0276DB"/>
                                <w:sz w:val="78"/>
                                <w:szCs w:val="78"/>
                              </w:rPr>
                              <w:t xml:space="preserve">Petra </w:t>
                            </w:r>
                            <w:proofErr w:type="spellStart"/>
                            <w:r w:rsidRPr="00047910">
                              <w:rPr>
                                <w:b/>
                                <w:bCs/>
                                <w:color w:val="0276DB"/>
                                <w:sz w:val="78"/>
                                <w:szCs w:val="78"/>
                              </w:rPr>
                              <w:t>Obid</w:t>
                            </w:r>
                            <w:proofErr w:type="spellEnd"/>
                          </w:p>
                          <w:p w14:paraId="7206F379" w14:textId="6578D5B9" w:rsidR="000F2FF0" w:rsidRPr="00FA0E0F" w:rsidRDefault="00FA0E0F" w:rsidP="00047910">
                            <w:pPr>
                              <w:rPr>
                                <w:b/>
                                <w:bCs/>
                                <w:color w:val="0276DB"/>
                                <w:sz w:val="56"/>
                                <w:szCs w:val="56"/>
                                <w:lang w:val="el-GR"/>
                              </w:rPr>
                            </w:pPr>
                            <w:r>
                              <w:rPr>
                                <w:b/>
                                <w:bCs/>
                                <w:color w:val="0276DB"/>
                                <w:sz w:val="56"/>
                                <w:szCs w:val="56"/>
                                <w:lang w:val="el-GR"/>
                              </w:rPr>
                              <w:t>Σλοβενία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7" type="#_x0000_t202" style="position:absolute;margin-left:0;margin-top:231.4pt;width:546.95pt;height:111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" filled="f" stroked="f" strokeweight=".5pt">
                <v:textbox>
                  <w:txbxContent>
                    <w:p w14:paraId="17C27C3E" w14:textId="77777777" w:rsidR="00047910" w:rsidRPr="00047910" w:rsidRDefault="00047910" w:rsidP="00047910">
                      <w:pPr>
                        <w:rPr>
                          <w:b/>
                          <w:bCs/>
                          <w:color w:val="0276DB"/>
                          <w:sz w:val="78"/>
                          <w:szCs w:val="78"/>
                        </w:rPr>
                      </w:pPr>
                      <w:r w:rsidRPr="00047910">
                        <w:rPr>
                          <w:b/>
                          <w:bCs/>
                          <w:color w:val="0276DB"/>
                          <w:sz w:val="78"/>
                          <w:szCs w:val="78"/>
                        </w:rPr>
                        <w:t xml:space="preserve">Petra </w:t>
                      </w:r>
                      <w:proofErr w:type="spellStart"/>
                      <w:r w:rsidRPr="00047910">
                        <w:rPr>
                          <w:b/>
                          <w:bCs/>
                          <w:color w:val="0276DB"/>
                          <w:sz w:val="78"/>
                          <w:szCs w:val="78"/>
                        </w:rPr>
                        <w:t>Obid</w:t>
                      </w:r>
                      <w:proofErr w:type="spellEnd"/>
                    </w:p>
                    <w:p w14:paraId="7206F379" w14:textId="6578D5B9" w:rsidR="000F2FF0" w:rsidRPr="00FA0E0F" w:rsidRDefault="00FA0E0F" w:rsidP="00047910">
                      <w:pPr>
                        <w:rPr>
                          <w:b/>
                          <w:bCs/>
                          <w:color w:val="0276DB"/>
                          <w:sz w:val="56"/>
                          <w:szCs w:val="56"/>
                          <w:lang w:val="el-GR"/>
                        </w:rPr>
                      </w:pPr>
                      <w:r>
                        <w:rPr>
                          <w:b/>
                          <w:bCs/>
                          <w:color w:val="0276DB"/>
                          <w:sz w:val="56"/>
                          <w:szCs w:val="56"/>
                          <w:lang w:val="el-GR"/>
                        </w:rPr>
                        <w:t>Σλοβενία</w:t>
                      </w:r>
                    </w:p>
                  </w:txbxContent>
                </v:textbox>
                <w10:wrap anchorx="margin"/>
              </v:shape>
            </w:pict>
          </mc:Fallback>
        </mc:AlternateContent>
      </w:r>
      <w:r w:rsidR="00047910" w:rsidRPr="00047910">
        <w:rPr>
          <w:noProof/>
          <w:color w:val="1B1B3D"/>
        </w:rPr>
        <mc:AlternateContent>
          <mc:Choice Requires="wps">
            <w:drawing>
              <wp:anchor distT="0" distB="0" distL="114300" distR="114300" simplePos="0" relativeHeight="251669504" behindDoc="0" locked="0" layoutInCell="1" allowOverlap="1" wp14:anchorId="3E29C01B" wp14:editId="42171F32">
                <wp:simplePos x="0" y="0"/>
                <wp:positionH relativeFrom="margin">
                  <wp:align>center</wp:align>
                </wp:positionH>
                <wp:positionV relativeFrom="paragraph">
                  <wp:posOffset>1176655</wp:posOffset>
                </wp:positionV>
                <wp:extent cx="6956425" cy="15468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46860"/>
                        </a:xfrm>
                        <a:prstGeom prst="rect">
                          <a:avLst/>
                        </a:prstGeom>
                        <a:noFill/>
                        <a:ln w="6350">
                          <a:noFill/>
                        </a:ln>
                      </wps:spPr>
                      <wps:txbx>
                        <w:txbxContent>
                          <w:p w14:paraId="41F6E3D8" w14:textId="3619F7A0" w:rsidR="00FA0E0F" w:rsidRPr="00A7694D" w:rsidRDefault="00FA0E0F" w:rsidP="00FA0E0F">
                            <w:pPr>
                              <w:rPr>
                                <w:rFonts w:ascii="Ubuntu" w:hAnsi="Ubuntu"/>
                                <w:b/>
                                <w:bCs/>
                                <w:color w:val="1B1B3D"/>
                                <w:sz w:val="90"/>
                                <w:szCs w:val="90"/>
                                <w:lang w:val="el-GR"/>
                              </w:rPr>
                            </w:pPr>
                            <w:r>
                              <w:rPr>
                                <w:rFonts w:ascii="Ubuntu" w:hAnsi="Ubuntu"/>
                                <w:b/>
                                <w:bCs/>
                                <w:color w:val="1B1B3D"/>
                                <w:sz w:val="90"/>
                                <w:szCs w:val="90"/>
                                <w:lang w:val="el-GR"/>
                              </w:rPr>
                              <w:t>Ζώντας τα παιδικά της όνειρα</w:t>
                            </w:r>
                          </w:p>
                          <w:p w14:paraId="073C3ED2" w14:textId="37C2A9BF" w:rsidR="000F2FF0" w:rsidRPr="00FA0E0F" w:rsidRDefault="000F2FF0" w:rsidP="00FA148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8" type="#_x0000_t202" style="position:absolute;margin-left:0;margin-top:92.65pt;width:547.75pt;height:121.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" filled="f" stroked="f" strokeweight=".5pt">
                <v:textbox>
                  <w:txbxContent>
                    <w:p w14:paraId="41F6E3D8" w14:textId="3619F7A0" w:rsidR="00FA0E0F" w:rsidRPr="00A7694D" w:rsidRDefault="00FA0E0F" w:rsidP="00FA0E0F">
                      <w:pPr>
                        <w:rPr>
                          <w:rFonts w:ascii="Ubuntu" w:hAnsi="Ubuntu"/>
                          <w:b/>
                          <w:bCs/>
                          <w:color w:val="1B1B3D"/>
                          <w:sz w:val="90"/>
                          <w:szCs w:val="90"/>
                          <w:lang w:val="el-GR"/>
                        </w:rPr>
                      </w:pPr>
                      <w:r>
                        <w:rPr>
                          <w:rFonts w:ascii="Ubuntu" w:hAnsi="Ubuntu"/>
                          <w:b/>
                          <w:bCs/>
                          <w:color w:val="1B1B3D"/>
                          <w:sz w:val="90"/>
                          <w:szCs w:val="90"/>
                          <w:lang w:val="el-GR"/>
                        </w:rPr>
                        <w:t xml:space="preserve">Ζώντας τα παιδικά </w:t>
                      </w:r>
                      <w:r>
                        <w:rPr>
                          <w:rFonts w:ascii="Ubuntu" w:hAnsi="Ubuntu"/>
                          <w:b/>
                          <w:bCs/>
                          <w:color w:val="1B1B3D"/>
                          <w:sz w:val="90"/>
                          <w:szCs w:val="90"/>
                          <w:lang w:val="el-GR"/>
                        </w:rPr>
                        <w:t>της</w:t>
                      </w:r>
                      <w:r>
                        <w:rPr>
                          <w:rFonts w:ascii="Ubuntu" w:hAnsi="Ubuntu"/>
                          <w:b/>
                          <w:bCs/>
                          <w:color w:val="1B1B3D"/>
                          <w:sz w:val="90"/>
                          <w:szCs w:val="90"/>
                          <w:lang w:val="el-GR"/>
                        </w:rPr>
                        <w:t xml:space="preserve"> όνειρα</w:t>
                      </w:r>
                    </w:p>
                    <w:p w14:paraId="073C3ED2" w14:textId="37C2A9BF" w:rsidR="000F2FF0" w:rsidRPr="00FA0E0F" w:rsidRDefault="000F2FF0" w:rsidP="00FA1485">
                      <w:pPr>
                        <w:rPr>
                          <w:rFonts w:ascii="Ubuntu" w:hAnsi="Ubuntu"/>
                          <w:b/>
                          <w:bCs/>
                          <w:color w:val="1B1B3D"/>
                          <w:sz w:val="90"/>
                          <w:szCs w:val="90"/>
                          <w:lang w:val="el-GR"/>
                        </w:rPr>
                      </w:pPr>
                    </w:p>
                  </w:txbxContent>
                </v:textbox>
                <w10:wrap anchorx="margin"/>
              </v:shape>
            </w:pict>
          </mc:Fallback>
        </mc:AlternateContent>
      </w:r>
      <w:r w:rsidR="007E7D45" w:rsidRPr="00047910">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0F39A4FD" w14:textId="77777777" w:rsidR="00FA0E0F" w:rsidRPr="00BA1B9B" w:rsidRDefault="00FA0E0F" w:rsidP="00FA0E0F">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FA0E0F">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FA0E0F">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FA0E0F">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FA0E0F">
                              <w:rPr>
                                <w:rFonts w:ascii="Ubuntu" w:hAnsi="Ubuntu"/>
                                <w:color w:val="808080" w:themeColor="background1" w:themeShade="80"/>
                                <w:sz w:val="16"/>
                                <w:szCs w:val="16"/>
                                <w:lang w:val="el-GR"/>
                              </w:rPr>
                              <w:t xml:space="preserve"> μπορούν να θεωρηθούν υπεύθυνοι γι' αυτές.</w:t>
                            </w:r>
                            <w:r w:rsidRPr="00FA0E0F">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34C1F0A4" w:rsidR="007E7D45" w:rsidRPr="00047910"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0F39A4FD" w14:textId="77777777" w:rsidR="00FA0E0F" w:rsidRPr="00BA1B9B" w:rsidRDefault="00FA0E0F" w:rsidP="00FA0E0F">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FA0E0F">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FA0E0F">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FA0E0F">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FA0E0F">
                        <w:rPr>
                          <w:rFonts w:ascii="Ubuntu" w:hAnsi="Ubuntu"/>
                          <w:color w:val="808080" w:themeColor="background1" w:themeShade="80"/>
                          <w:sz w:val="16"/>
                          <w:szCs w:val="16"/>
                          <w:lang w:val="el-GR"/>
                        </w:rPr>
                        <w:t xml:space="preserve"> μπορούν να θεωρηθούν υπεύθυνοι γι' αυτές.</w:t>
                      </w:r>
                      <w:r w:rsidRPr="00FA0E0F">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34C1F0A4" w:rsidR="007E7D45" w:rsidRPr="00047910" w:rsidRDefault="007E7D45">
                      <w:pPr>
                        <w:rPr>
                          <w:rFonts w:ascii="Ubuntu" w:hAnsi="Ubuntu"/>
                          <w:color w:val="808080" w:themeColor="background1" w:themeShade="80"/>
                          <w:sz w:val="16"/>
                          <w:szCs w:val="16"/>
                        </w:rPr>
                      </w:pPr>
                    </w:p>
                  </w:txbxContent>
                </v:textbox>
                <w10:wrap anchorx="margin"/>
              </v:shape>
            </w:pict>
          </mc:Fallback>
        </mc:AlternateContent>
      </w:r>
    </w:p>
    <w:p w14:paraId="1D59501F" w14:textId="5F346EDF" w:rsidR="00047910" w:rsidRPr="00047910" w:rsidRDefault="00FA0E0F">
      <w:r w:rsidRPr="00047910">
        <w:rPr>
          <w:noProof/>
        </w:rPr>
        <w:lastRenderedPageBreak/>
        <mc:AlternateContent>
          <mc:Choice Requires="wps">
            <w:drawing>
              <wp:anchor distT="0" distB="0" distL="114300" distR="114300" simplePos="0" relativeHeight="251681792" behindDoc="0" locked="0" layoutInCell="1" allowOverlap="1" wp14:anchorId="7FC8442F" wp14:editId="798E5153">
                <wp:simplePos x="0" y="0"/>
                <wp:positionH relativeFrom="margin">
                  <wp:align>left</wp:align>
                </wp:positionH>
                <wp:positionV relativeFrom="paragraph">
                  <wp:posOffset>167005</wp:posOffset>
                </wp:positionV>
                <wp:extent cx="5754370" cy="7896225"/>
                <wp:effectExtent l="0" t="0" r="0" b="0"/>
                <wp:wrapNone/>
                <wp:docPr id="234295486" name="Text Box 3"/>
                <wp:cNvGraphicFramePr/>
                <a:graphic xmlns:a="http://schemas.openxmlformats.org/drawingml/2006/main">
                  <a:graphicData uri="http://schemas.microsoft.com/office/word/2010/wordprocessingShape">
                    <wps:wsp>
                      <wps:cNvSpPr txBox="1"/>
                      <wps:spPr>
                        <a:xfrm>
                          <a:off x="0" y="0"/>
                          <a:ext cx="5754370" cy="7896225"/>
                        </a:xfrm>
                        <a:prstGeom prst="rect">
                          <a:avLst/>
                        </a:prstGeom>
                        <a:noFill/>
                        <a:ln w="6350">
                          <a:noFill/>
                        </a:ln>
                      </wps:spPr>
                      <wps:txbx>
                        <w:txbxContent>
                          <w:p w14:paraId="774FCACE" w14:textId="5F51498D" w:rsidR="00047910" w:rsidRPr="00FA0E0F"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Η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ΤΗΣ</w:t>
                            </w:r>
                          </w:p>
                          <w:p w14:paraId="1421274C"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Μετά από 13 χρόνια εργασίας σε κομμωτήριο ως υπάλληλος - τη δουλειά που ασχολήθηκε αμέσως μετά την ολοκλήρωση της δευτεροβάθμιας εκπαίδευσης ως κομμώτρια - η </w:t>
                            </w:r>
                            <w:r w:rsidRPr="005D43C1">
                              <w:rPr>
                                <w:rFonts w:ascii="Ubuntu" w:hAnsi="Ubuntu"/>
                                <w:sz w:val="26"/>
                                <w:szCs w:val="26"/>
                              </w:rPr>
                              <w:t>Petra</w:t>
                            </w:r>
                            <w:r w:rsidRPr="00FA0E0F">
                              <w:rPr>
                                <w:rFonts w:ascii="Ubuntu" w:hAnsi="Ubuntu"/>
                                <w:sz w:val="26"/>
                                <w:szCs w:val="26"/>
                                <w:lang w:val="el-GR"/>
                              </w:rPr>
                              <w:t xml:space="preserve"> βρήκε το κουράγιο να ακολουθήσει τη δική της επιχειρηματική πορεία. Στα 32 της άνοιξε το κομμωτήριό της προσφέροντας τις τελευταίες τάσεις στο κούρεμα και τη βαφή μαλλιών και υπηρεσίες μακιγιάζ.  </w:t>
                            </w:r>
                          </w:p>
                          <w:p w14:paraId="56ED5591"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Αφού εργάστηκε στο ίδιο μέρος για μεγάλο χρονικό διάστημα, άρχισε να αισθάνεται ανήσυχη και είχε την αίσθηση ότι έπεσε σε μια ρουτίνα και χρειαζόταν κάτι περισσότερο- ένιωθε ότι χρειαζόταν μια νέα πρόκληση. Παρόλο που αυτή η ιδέα αναπτύχθηκε για αρκετό καιρό, δεν μπορούσε να βρει το κουράγιο να κάνει το τελικό βήμα. Ήταν γεμάτη αμφιβολίες- θα έχω αρκετούς πελάτες, μπορώ να το κάνω αυτό μόνη μου, είμαι ικανή να διευθύνω μια επιχείρηση κ.λπ. Και τότε ήρθε η απαραίτητη ενθάρρυνση από εξωτερική πηγή. Ο συνεργάτης της ήταν εκείνος που την παρότρυνε ότι ήταν ικανή να τα καταφέρει μόνη της. Η </w:t>
                            </w:r>
                            <w:r w:rsidRPr="005D43C1">
                              <w:rPr>
                                <w:rFonts w:ascii="Ubuntu" w:hAnsi="Ubuntu"/>
                                <w:sz w:val="26"/>
                                <w:szCs w:val="26"/>
                              </w:rPr>
                              <w:t>Petra</w:t>
                            </w:r>
                            <w:r w:rsidRPr="00FA0E0F">
                              <w:rPr>
                                <w:rFonts w:ascii="Ubuntu" w:hAnsi="Ubuntu"/>
                                <w:sz w:val="26"/>
                                <w:szCs w:val="26"/>
                                <w:lang w:val="el-GR"/>
                              </w:rPr>
                              <w:t xml:space="preserve"> χρειαζόταν απλώς κάποιον να πιστέψει σε αυτήν και να της προσφέρει υποστήριξη με τη μορφή ενθάρρυνσης, διότι είχε ήδη όλες τις απαραίτητες γνώσεις αυτής της τέχνης, αφού εργαζόταν στον τομέα αυτό από την ημέρα που τελείωσε το γυμνάσιο. </w:t>
                            </w:r>
                          </w:p>
                          <w:p w14:paraId="69F87609"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Όπως πολλά νεαρά κορίτσια, η </w:t>
                            </w:r>
                            <w:r w:rsidRPr="005D43C1">
                              <w:rPr>
                                <w:rFonts w:ascii="Ubuntu" w:hAnsi="Ubuntu"/>
                                <w:sz w:val="26"/>
                                <w:szCs w:val="26"/>
                              </w:rPr>
                              <w:t>Petra</w:t>
                            </w:r>
                            <w:r w:rsidRPr="00FA0E0F">
                              <w:rPr>
                                <w:rFonts w:ascii="Ubuntu" w:hAnsi="Ubuntu"/>
                                <w:sz w:val="26"/>
                                <w:szCs w:val="26"/>
                                <w:lang w:val="el-GR"/>
                              </w:rPr>
                              <w:t xml:space="preserve"> ονειρευόταν να εργαστεί στον κλάδο της ομορφιάς, αλλά αυτό που συνήθως είναι απλώς μια φάση για τους άλλους έγινε όνειρο ζωής για την </w:t>
                            </w:r>
                            <w:r w:rsidRPr="005D43C1">
                              <w:rPr>
                                <w:rFonts w:ascii="Ubuntu" w:hAnsi="Ubuntu"/>
                                <w:sz w:val="26"/>
                                <w:szCs w:val="26"/>
                              </w:rPr>
                              <w:t>Petra</w:t>
                            </w:r>
                            <w:r w:rsidRPr="00FA0E0F">
                              <w:rPr>
                                <w:rFonts w:ascii="Ubuntu" w:hAnsi="Ubuntu"/>
                                <w:sz w:val="26"/>
                                <w:szCs w:val="26"/>
                                <w:lang w:val="el-GR"/>
                              </w:rPr>
                              <w:t xml:space="preserve"> που έχει μετατραπεί σε μια επιτυχημένη επιχείρηση.</w:t>
                            </w:r>
                          </w:p>
                          <w:p w14:paraId="7DF02823" w14:textId="260CE350" w:rsidR="00047910" w:rsidRPr="00FA0E0F" w:rsidRDefault="00047910" w:rsidP="00047910">
                            <w:pPr>
                              <w:spacing w:after="160" w:line="276" w:lineRule="auto"/>
                              <w:jc w:val="both"/>
                              <w:rPr>
                                <w:rFonts w:ascii="Ubuntu" w:hAnsi="Ubuntu"/>
                                <w:color w:val="1B1B3D"/>
                                <w:sz w:val="26"/>
                                <w:szCs w:val="26"/>
                                <w:lang w:val="el-GR"/>
                              </w:rPr>
                            </w:pPr>
                            <w:r w:rsidRPr="00FA0E0F">
                              <w:rPr>
                                <w:rFonts w:ascii="Ubuntu" w:hAnsi="Ubuntu"/>
                                <w:color w:val="1B1B3D"/>
                                <w:sz w:val="26"/>
                                <w:szCs w:val="26"/>
                                <w:lang w:val="el-G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442F" id="Text Box 3" o:spid="_x0000_s1030" type="#_x0000_t202" style="position:absolute;margin-left:0;margin-top:13.15pt;width:453.1pt;height:621.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N0HAIAADQ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" filled="f" stroked="f" strokeweight=".5pt">
                <v:textbox>
                  <w:txbxContent>
                    <w:p w14:paraId="774FCACE" w14:textId="5F51498D" w:rsidR="00047910" w:rsidRPr="00FA0E0F"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Η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ΙΔΡΥΣΕ ΤΗΝ ΕΠΙΧΕΙΡΗΣΗ ΤΗΣ</w:t>
                      </w:r>
                    </w:p>
                    <w:p w14:paraId="1421274C"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Μετά από 13 χρόνια εργασίας σε κομμωτήριο ως υπάλληλος - τη δουλειά που ασχολήθηκε αμέσως μετά την ολοκλήρωση της δευτεροβάθμιας εκπαίδευσης ως κομμώτρια - η </w:t>
                      </w:r>
                      <w:r w:rsidRPr="005D43C1">
                        <w:rPr>
                          <w:rFonts w:ascii="Ubuntu" w:hAnsi="Ubuntu"/>
                          <w:sz w:val="26"/>
                          <w:szCs w:val="26"/>
                        </w:rPr>
                        <w:t>Petra</w:t>
                      </w:r>
                      <w:r w:rsidRPr="00FA0E0F">
                        <w:rPr>
                          <w:rFonts w:ascii="Ubuntu" w:hAnsi="Ubuntu"/>
                          <w:sz w:val="26"/>
                          <w:szCs w:val="26"/>
                          <w:lang w:val="el-GR"/>
                        </w:rPr>
                        <w:t xml:space="preserve"> βρήκε το κουράγιο να ακολουθήσει τη δική της επιχειρηματική πορεία. Στα 32 της άνοιξε το κομμωτήριό της προσφέροντας τις τελευταίες τάσεις στο κούρεμα και τη βαφή μαλλιών και υπηρεσίες μακιγιάζ.  </w:t>
                      </w:r>
                    </w:p>
                    <w:p w14:paraId="56ED5591"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Αφού εργάστηκε στο ίδιο μέρος για μεγάλο χρονικό διάστημα, άρχισε να αισθάνεται ανήσυχη και είχε την αίσθηση ότι έπεσε σε μια ρουτίνα και χρειαζόταν κάτι περισσότερο- ένιωθε ότι χρειαζόταν μια νέα πρόκληση. Παρόλο που αυτή η ιδέα αναπτύχθηκε για αρκετό καιρό, δεν μπορούσε να βρει το κουράγιο να κάνει το τελικό βήμα. Ήταν γεμάτη αμφιβολίες- θα έχω αρκετούς πελάτες, μπορώ να το κάνω αυτό μόνη μου, είμαι ικανή να διευθύνω μια επιχείρηση κ.λπ. Και τότε ήρθε η απαραίτητη ενθάρρυνση από εξωτερική πηγή. Ο συνεργάτης της ήταν εκείνος που την παρότρυνε ότι ήταν ικανή να τα καταφέρει μόνη της. Η </w:t>
                      </w:r>
                      <w:r w:rsidRPr="005D43C1">
                        <w:rPr>
                          <w:rFonts w:ascii="Ubuntu" w:hAnsi="Ubuntu"/>
                          <w:sz w:val="26"/>
                          <w:szCs w:val="26"/>
                        </w:rPr>
                        <w:t>Petra</w:t>
                      </w:r>
                      <w:r w:rsidRPr="00FA0E0F">
                        <w:rPr>
                          <w:rFonts w:ascii="Ubuntu" w:hAnsi="Ubuntu"/>
                          <w:sz w:val="26"/>
                          <w:szCs w:val="26"/>
                          <w:lang w:val="el-GR"/>
                        </w:rPr>
                        <w:t xml:space="preserve"> χρειαζόταν απλώς κάποιον να πιστέψει σε αυτήν και να της προσφέρει υποστήριξη με τη μορφή ενθάρρυνσης, διότι είχε ήδη όλες τις απαραίτητες γνώσεις αυτής της τέχνης, αφού εργαζόταν στον τομέα αυτό από την ημέρα που τελείωσε το γυμνάσιο. </w:t>
                      </w:r>
                    </w:p>
                    <w:p w14:paraId="69F87609"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Όπως πολλά νεαρά κορίτσια, η </w:t>
                      </w:r>
                      <w:r w:rsidRPr="005D43C1">
                        <w:rPr>
                          <w:rFonts w:ascii="Ubuntu" w:hAnsi="Ubuntu"/>
                          <w:sz w:val="26"/>
                          <w:szCs w:val="26"/>
                        </w:rPr>
                        <w:t>Petra</w:t>
                      </w:r>
                      <w:r w:rsidRPr="00FA0E0F">
                        <w:rPr>
                          <w:rFonts w:ascii="Ubuntu" w:hAnsi="Ubuntu"/>
                          <w:sz w:val="26"/>
                          <w:szCs w:val="26"/>
                          <w:lang w:val="el-GR"/>
                        </w:rPr>
                        <w:t xml:space="preserve"> ονειρευόταν να εργαστεί στον κλάδο της ομορφιάς, αλλά αυτό που συνήθως είναι απλώς μια φάση για τους άλλους έγινε όνειρο ζωής για την </w:t>
                      </w:r>
                      <w:r w:rsidRPr="005D43C1">
                        <w:rPr>
                          <w:rFonts w:ascii="Ubuntu" w:hAnsi="Ubuntu"/>
                          <w:sz w:val="26"/>
                          <w:szCs w:val="26"/>
                        </w:rPr>
                        <w:t>Petra</w:t>
                      </w:r>
                      <w:r w:rsidRPr="00FA0E0F">
                        <w:rPr>
                          <w:rFonts w:ascii="Ubuntu" w:hAnsi="Ubuntu"/>
                          <w:sz w:val="26"/>
                          <w:szCs w:val="26"/>
                          <w:lang w:val="el-GR"/>
                        </w:rPr>
                        <w:t xml:space="preserve"> που έχει μετατραπεί σε μια επιτυχημένη επιχείρηση.</w:t>
                      </w:r>
                    </w:p>
                    <w:p w14:paraId="7DF02823" w14:textId="260CE350" w:rsidR="00047910" w:rsidRPr="00FA0E0F" w:rsidRDefault="00047910" w:rsidP="00047910">
                      <w:pPr>
                        <w:spacing w:after="160" w:line="276" w:lineRule="auto"/>
                        <w:jc w:val="both"/>
                        <w:rPr>
                          <w:rFonts w:ascii="Ubuntu" w:hAnsi="Ubuntu"/>
                          <w:color w:val="1B1B3D"/>
                          <w:sz w:val="26"/>
                          <w:szCs w:val="26"/>
                          <w:lang w:val="el-GR"/>
                        </w:rPr>
                      </w:pPr>
                      <w:r w:rsidRPr="00FA0E0F">
                        <w:rPr>
                          <w:rFonts w:ascii="Ubuntu" w:hAnsi="Ubuntu"/>
                          <w:color w:val="1B1B3D"/>
                          <w:sz w:val="26"/>
                          <w:szCs w:val="26"/>
                          <w:lang w:val="el-GR"/>
                        </w:rPr>
                        <w:t xml:space="preserve"> </w:t>
                      </w:r>
                    </w:p>
                  </w:txbxContent>
                </v:textbox>
                <w10:wrap anchorx="margin"/>
              </v:shape>
            </w:pict>
          </mc:Fallback>
        </mc:AlternateContent>
      </w:r>
    </w:p>
    <w:p w14:paraId="3081D7A4" w14:textId="27937677" w:rsidR="00047910" w:rsidRPr="00047910" w:rsidRDefault="00047910">
      <w:r w:rsidRPr="00047910">
        <w:br w:type="page"/>
      </w:r>
    </w:p>
    <w:p w14:paraId="5F6B0FBC" w14:textId="3E12F50F" w:rsidR="00047910" w:rsidRPr="00047910" w:rsidRDefault="00FA0E0F">
      <w:r w:rsidRPr="00047910">
        <w:rPr>
          <w:noProof/>
        </w:rPr>
        <w:lastRenderedPageBreak/>
        <mc:AlternateContent>
          <mc:Choice Requires="wps">
            <w:drawing>
              <wp:anchor distT="0" distB="0" distL="114300" distR="114300" simplePos="0" relativeHeight="251679744" behindDoc="0" locked="0" layoutInCell="1" allowOverlap="1" wp14:anchorId="5A2933A1" wp14:editId="78500F45">
                <wp:simplePos x="0" y="0"/>
                <wp:positionH relativeFrom="margin">
                  <wp:align>left</wp:align>
                </wp:positionH>
                <wp:positionV relativeFrom="paragraph">
                  <wp:posOffset>167005</wp:posOffset>
                </wp:positionV>
                <wp:extent cx="5754370" cy="7762875"/>
                <wp:effectExtent l="0" t="0" r="0" b="0"/>
                <wp:wrapNone/>
                <wp:docPr id="517695450" name="Text Box 3"/>
                <wp:cNvGraphicFramePr/>
                <a:graphic xmlns:a="http://schemas.openxmlformats.org/drawingml/2006/main">
                  <a:graphicData uri="http://schemas.microsoft.com/office/word/2010/wordprocessingShape">
                    <wps:wsp>
                      <wps:cNvSpPr txBox="1"/>
                      <wps:spPr>
                        <a:xfrm>
                          <a:off x="0" y="0"/>
                          <a:ext cx="5754370" cy="7762875"/>
                        </a:xfrm>
                        <a:prstGeom prst="rect">
                          <a:avLst/>
                        </a:prstGeom>
                        <a:noFill/>
                        <a:ln w="6350">
                          <a:noFill/>
                        </a:ln>
                      </wps:spPr>
                      <wps:txbx>
                        <w:txbxContent>
                          <w:p w14:paraId="04D9236D" w14:textId="7A314C19" w:rsidR="00047910" w:rsidRPr="00FA0E0F"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302FA445"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Με την απαραίτητη τελική ώθηση, η </w:t>
                            </w:r>
                            <w:r w:rsidRPr="005D43C1">
                              <w:rPr>
                                <w:rFonts w:ascii="Ubuntu" w:hAnsi="Ubuntu"/>
                                <w:sz w:val="26"/>
                                <w:szCs w:val="26"/>
                              </w:rPr>
                              <w:t>Petra</w:t>
                            </w:r>
                            <w:r w:rsidRPr="00FA0E0F">
                              <w:rPr>
                                <w:rFonts w:ascii="Ubuntu" w:hAnsi="Ubuntu"/>
                                <w:sz w:val="26"/>
                                <w:szCs w:val="26"/>
                                <w:lang w:val="el-GR"/>
                              </w:rPr>
                              <w:t xml:space="preserve"> ξεκίνησε να ιδρύει την επιχείρησή της. Δεν έχασε άλλο χρόνο- νοίκιασε ένα χώρο για το κομμωτήριό της, γράφτηκε σε κάποια μαθήματα σχετικά με τα μαλλιά, τη βαφή και το μακιγιάζ για να ενημερωθεί για τις τελευταίες τάσεις του κλάδου και άρχισε να εργάζεται. Όλοι οι φόβοι που την κρατούσαν πίσω για τόσο καιρό σύντομα εξαφανίστηκαν- δεν αντιμετώπισε ποτέ προβλήματα με την έλλειψη πελατών και όλες οι γραφειοκρατικές πτυχές της λειτουργίας μιας επιχείρησης αποδείχθηκε ότι δεν ήταν τόσο τρομακτικές, ειδικά αν παίρνετε μια γνώμη τη φορά και ζητάτε συμβουλές όταν έχετε αμφιβολίες.  </w:t>
                            </w:r>
                          </w:p>
                          <w:p w14:paraId="2EBDB0D4" w14:textId="77777777" w:rsid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Επειδή η </w:t>
                            </w:r>
                            <w:r>
                              <w:rPr>
                                <w:rFonts w:ascii="Ubuntu" w:hAnsi="Ubuntu"/>
                                <w:sz w:val="26"/>
                                <w:szCs w:val="26"/>
                              </w:rPr>
                              <w:t>Petra</w:t>
                            </w:r>
                            <w:r w:rsidRPr="00FA0E0F">
                              <w:rPr>
                                <w:rFonts w:ascii="Ubuntu" w:hAnsi="Ubuntu"/>
                                <w:sz w:val="26"/>
                                <w:szCs w:val="26"/>
                                <w:lang w:val="el-GR"/>
                              </w:rPr>
                              <w:t xml:space="preserve"> είχε τόσες αμφιβολίες και δισταγμούς πριν ξεκινήσει την επιχείρησή της, μόλις τα πράγματα άρχισαν να κυλούν, ήταν μόνο θετικά έκπληκτη με το πόσο ομαλά και εύκολα κυλούσαν όλα. Επειδή ήταν πλέον το δικό της αφεντικό, ήταν εκείνη που αποφάσιζε τι είδους στυλ ήθελε να κάνει στο κομμωτήριό της, πότε ήθελε να δουλεύει (μια σημαντική πτυχή όταν είσαι μητέρα), πότε να παίρνει ρεπό </w:t>
                            </w:r>
                            <w:proofErr w:type="spellStart"/>
                            <w:r w:rsidRPr="00FA0E0F">
                              <w:rPr>
                                <w:rFonts w:ascii="Ubuntu" w:hAnsi="Ubuntu"/>
                                <w:sz w:val="26"/>
                                <w:szCs w:val="26"/>
                                <w:lang w:val="el-GR"/>
                              </w:rPr>
                              <w:t>κ.ο.κ.</w:t>
                            </w:r>
                            <w:proofErr w:type="spellEnd"/>
                            <w:r w:rsidRPr="00FA0E0F">
                              <w:rPr>
                                <w:rFonts w:ascii="Ubuntu" w:hAnsi="Ubuntu"/>
                                <w:sz w:val="26"/>
                                <w:szCs w:val="26"/>
                                <w:lang w:val="el-GR"/>
                              </w:rPr>
                              <w:t xml:space="preserve"> Περίμενε ότι θα ήταν σκληρό και δύσκολο να διευθύνει μια επιχείρηση, αλλά αποδείχθηκε ακριβώς το αντίθετο με πολλά πλεονεκτήματα. </w:t>
                            </w:r>
                          </w:p>
                          <w:p w14:paraId="02FBA317"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Παρόλο που είναι παρούσα στα κοινωνικά δίκτυα, ο αγαπημένος της τρόπος προώθησης της επιχείρησής της είναι πιο παραδοσιακός, εξαρτάται από τους τακτικούς πελάτες και βάζει πάντα το 100% όταν εργάζεται για να επιτύχει την ικανοποίηση των πελατών της. Από αυτή την άποψη, η ποιότητα της δουλειάς της είναι ο μεγαλύτερος προωθητής της. </w:t>
                            </w:r>
                          </w:p>
                          <w:p w14:paraId="2D6B2874" w14:textId="77777777" w:rsidR="00FA0E0F" w:rsidRPr="00FA0E0F" w:rsidRDefault="00FA0E0F" w:rsidP="00FA0E0F">
                            <w:pPr>
                              <w:spacing w:line="360" w:lineRule="auto"/>
                              <w:jc w:val="both"/>
                              <w:rPr>
                                <w:rFonts w:ascii="Ubuntu" w:hAnsi="Ubuntu"/>
                                <w:sz w:val="26"/>
                                <w:szCs w:val="26"/>
                                <w:lang w:val="el-GR"/>
                              </w:rPr>
                            </w:pPr>
                          </w:p>
                          <w:p w14:paraId="3E35781D" w14:textId="77777777" w:rsidR="00FA0E0F" w:rsidRPr="00FA0E0F" w:rsidRDefault="00FA0E0F" w:rsidP="00FA0E0F">
                            <w:pPr>
                              <w:jc w:val="both"/>
                              <w:rPr>
                                <w:rFonts w:ascii="Ubuntu" w:hAnsi="Ubuntu"/>
                                <w:sz w:val="26"/>
                                <w:szCs w:val="26"/>
                                <w:lang w:val="el-GR"/>
                              </w:rPr>
                            </w:pPr>
                            <w:r w:rsidRPr="00FA0E0F">
                              <w:rPr>
                                <w:rFonts w:ascii="Ubuntu" w:hAnsi="Ubuntu"/>
                                <w:sz w:val="26"/>
                                <w:szCs w:val="26"/>
                                <w:lang w:val="el-GR"/>
                              </w:rPr>
                              <w:t xml:space="preserve"> </w:t>
                            </w:r>
                          </w:p>
                          <w:p w14:paraId="4826AD5E" w14:textId="00AE0CD9" w:rsidR="00047910" w:rsidRPr="00FA0E0F" w:rsidRDefault="00047910" w:rsidP="00FA0E0F">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933A1" id="_x0000_s1031" type="#_x0000_t202" style="position:absolute;margin-left:0;margin-top:13.15pt;width:453.1pt;height:611.2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" filled="f" stroked="f" strokeweight=".5pt">
                <v:textbox>
                  <w:txbxContent>
                    <w:p w14:paraId="04D9236D" w14:textId="7A314C19" w:rsidR="00047910" w:rsidRPr="00FA0E0F"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ΑΝΕΠΤΥΞΕ ΤΗΝ ΕΠΙΧΕΙΡΗΣΗ ΤΗΣ</w:t>
                      </w:r>
                    </w:p>
                    <w:p w14:paraId="302FA445"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Με την απαραίτητη τελική ώθηση, η </w:t>
                      </w:r>
                      <w:r w:rsidRPr="005D43C1">
                        <w:rPr>
                          <w:rFonts w:ascii="Ubuntu" w:hAnsi="Ubuntu"/>
                          <w:sz w:val="26"/>
                          <w:szCs w:val="26"/>
                        </w:rPr>
                        <w:t>Petra</w:t>
                      </w:r>
                      <w:r w:rsidRPr="00FA0E0F">
                        <w:rPr>
                          <w:rFonts w:ascii="Ubuntu" w:hAnsi="Ubuntu"/>
                          <w:sz w:val="26"/>
                          <w:szCs w:val="26"/>
                          <w:lang w:val="el-GR"/>
                        </w:rPr>
                        <w:t xml:space="preserve"> ξεκίνησε να ιδρύει την επιχείρησή της. Δεν έχασε άλλο χρόνο- νοίκιασε ένα χώρο για το κομμωτήριό της, γράφτηκε σε κάποια μαθήματα σχετικά με τα μαλλιά, τη βαφή και το μακιγιάζ για να ενημερωθεί για τις τελευταίες τάσεις του κλάδου και άρχισε να εργάζεται. Όλοι οι φόβοι που την κρατούσαν πίσω για τόσο καιρό σύντομα εξαφανίστηκαν- δεν αντιμετώπισε ποτέ προβλήματα με την έλλειψη πελατών και όλες οι γραφειοκρατικές πτυχές της λειτουργίας μιας επιχείρησης αποδείχθηκε ότι δεν ήταν τόσο τρομακτικές, ειδικά αν παίρνετε μια γνώμη τη φορά και ζητάτε συμβουλές όταν έχετε αμφιβολίες.  </w:t>
                      </w:r>
                    </w:p>
                    <w:p w14:paraId="2EBDB0D4" w14:textId="77777777" w:rsid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Επειδή η </w:t>
                      </w:r>
                      <w:r>
                        <w:rPr>
                          <w:rFonts w:ascii="Ubuntu" w:hAnsi="Ubuntu"/>
                          <w:sz w:val="26"/>
                          <w:szCs w:val="26"/>
                        </w:rPr>
                        <w:t>Petra</w:t>
                      </w:r>
                      <w:r w:rsidRPr="00FA0E0F">
                        <w:rPr>
                          <w:rFonts w:ascii="Ubuntu" w:hAnsi="Ubuntu"/>
                          <w:sz w:val="26"/>
                          <w:szCs w:val="26"/>
                          <w:lang w:val="el-GR"/>
                        </w:rPr>
                        <w:t xml:space="preserve"> είχε τόσες αμφιβολίες και δισταγμούς πριν ξεκινήσει την επιχείρησή της, μόλις τα πράγματα άρχισαν να κυλούν, ήταν μόνο θετικά έκπληκτη με το πόσο ομαλά και εύκολα κυλούσαν όλα. Επειδή ήταν πλέον το δικό της αφεντικό, ήταν εκείνη που αποφάσιζε τι είδους στυλ ήθελε να κάνει στο κομμωτήριό της, πότε ήθελε να δουλεύει (μια σημαντική πτυχή όταν είσαι μητέρα), πότε να παίρνει ρεπό </w:t>
                      </w:r>
                      <w:proofErr w:type="spellStart"/>
                      <w:r w:rsidRPr="00FA0E0F">
                        <w:rPr>
                          <w:rFonts w:ascii="Ubuntu" w:hAnsi="Ubuntu"/>
                          <w:sz w:val="26"/>
                          <w:szCs w:val="26"/>
                          <w:lang w:val="el-GR"/>
                        </w:rPr>
                        <w:t>κ.ο.κ.</w:t>
                      </w:r>
                      <w:proofErr w:type="spellEnd"/>
                      <w:r w:rsidRPr="00FA0E0F">
                        <w:rPr>
                          <w:rFonts w:ascii="Ubuntu" w:hAnsi="Ubuntu"/>
                          <w:sz w:val="26"/>
                          <w:szCs w:val="26"/>
                          <w:lang w:val="el-GR"/>
                        </w:rPr>
                        <w:t xml:space="preserve"> Περίμενε ότι θα ήταν σκληρό και δύσκολο να διευθύνει μια επιχείρηση, αλλά αποδείχθηκε ακριβώς το αντίθετο με πολλά πλεονεκτήματα. </w:t>
                      </w:r>
                    </w:p>
                    <w:p w14:paraId="02FBA317"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Παρόλο που είναι παρούσα στα κοινωνικά δίκτυα, ο αγαπημένος της τρόπος προώθησης της επιχείρησής της είναι πιο παραδοσιακός, εξαρτάται από τους τακτικούς πελάτες και βάζει πάντα το 100% όταν εργάζεται για να επιτύχει την ικανοποίηση των πελατών της. Από αυτή την άποψη, η ποιότητα της δουλειάς της είναι ο μεγαλύτερος προωθητής της. </w:t>
                      </w:r>
                    </w:p>
                    <w:p w14:paraId="2D6B2874" w14:textId="77777777" w:rsidR="00FA0E0F" w:rsidRPr="00FA0E0F" w:rsidRDefault="00FA0E0F" w:rsidP="00FA0E0F">
                      <w:pPr>
                        <w:spacing w:line="360" w:lineRule="auto"/>
                        <w:jc w:val="both"/>
                        <w:rPr>
                          <w:rFonts w:ascii="Ubuntu" w:hAnsi="Ubuntu"/>
                          <w:sz w:val="26"/>
                          <w:szCs w:val="26"/>
                          <w:lang w:val="el-GR"/>
                        </w:rPr>
                      </w:pPr>
                    </w:p>
                    <w:p w14:paraId="3E35781D" w14:textId="77777777" w:rsidR="00FA0E0F" w:rsidRPr="00FA0E0F" w:rsidRDefault="00FA0E0F" w:rsidP="00FA0E0F">
                      <w:pPr>
                        <w:jc w:val="both"/>
                        <w:rPr>
                          <w:rFonts w:ascii="Ubuntu" w:hAnsi="Ubuntu"/>
                          <w:sz w:val="26"/>
                          <w:szCs w:val="26"/>
                          <w:lang w:val="el-GR"/>
                        </w:rPr>
                      </w:pPr>
                      <w:r w:rsidRPr="00FA0E0F">
                        <w:rPr>
                          <w:rFonts w:ascii="Ubuntu" w:hAnsi="Ubuntu"/>
                          <w:sz w:val="26"/>
                          <w:szCs w:val="26"/>
                          <w:lang w:val="el-GR"/>
                        </w:rPr>
                        <w:t xml:space="preserve"> </w:t>
                      </w:r>
                    </w:p>
                    <w:p w14:paraId="4826AD5E" w14:textId="00AE0CD9" w:rsidR="00047910" w:rsidRPr="00FA0E0F" w:rsidRDefault="00047910" w:rsidP="00FA0E0F">
                      <w:pPr>
                        <w:spacing w:after="160" w:line="360" w:lineRule="auto"/>
                        <w:jc w:val="both"/>
                        <w:rPr>
                          <w:rFonts w:ascii="Ubuntu" w:hAnsi="Ubuntu"/>
                          <w:color w:val="1B1B3D"/>
                          <w:sz w:val="26"/>
                          <w:szCs w:val="26"/>
                          <w:lang w:val="el-GR"/>
                        </w:rPr>
                      </w:pPr>
                    </w:p>
                  </w:txbxContent>
                </v:textbox>
                <w10:wrap anchorx="margin"/>
              </v:shape>
            </w:pict>
          </mc:Fallback>
        </mc:AlternateContent>
      </w:r>
    </w:p>
    <w:p w14:paraId="35AE9765" w14:textId="2655A11F" w:rsidR="00047910" w:rsidRPr="00047910" w:rsidRDefault="00047910">
      <w:r w:rsidRPr="00047910">
        <w:br w:type="page"/>
      </w:r>
    </w:p>
    <w:p w14:paraId="4F85969D" w14:textId="0F95D1FE" w:rsidR="00047910" w:rsidRPr="00047910" w:rsidRDefault="00047910">
      <w:r w:rsidRPr="00047910">
        <w:rPr>
          <w:noProof/>
        </w:rPr>
        <w:lastRenderedPageBreak/>
        <mc:AlternateContent>
          <mc:Choice Requires="wps">
            <w:drawing>
              <wp:anchor distT="0" distB="0" distL="114300" distR="114300" simplePos="0" relativeHeight="251677696" behindDoc="0" locked="0" layoutInCell="1" allowOverlap="1" wp14:anchorId="7085A345" wp14:editId="1A5F55CC">
                <wp:simplePos x="0" y="0"/>
                <wp:positionH relativeFrom="margin">
                  <wp:align>left</wp:align>
                </wp:positionH>
                <wp:positionV relativeFrom="paragraph">
                  <wp:posOffset>167005</wp:posOffset>
                </wp:positionV>
                <wp:extent cx="5754370" cy="4210050"/>
                <wp:effectExtent l="0" t="0" r="0" b="0"/>
                <wp:wrapNone/>
                <wp:docPr id="1725080043" name="Text Box 3"/>
                <wp:cNvGraphicFramePr/>
                <a:graphic xmlns:a="http://schemas.openxmlformats.org/drawingml/2006/main">
                  <a:graphicData uri="http://schemas.microsoft.com/office/word/2010/wordprocessingShape">
                    <wps:wsp>
                      <wps:cNvSpPr txBox="1"/>
                      <wps:spPr>
                        <a:xfrm>
                          <a:off x="0" y="0"/>
                          <a:ext cx="5754370" cy="4210050"/>
                        </a:xfrm>
                        <a:prstGeom prst="rect">
                          <a:avLst/>
                        </a:prstGeom>
                        <a:noFill/>
                        <a:ln w="6350">
                          <a:noFill/>
                        </a:ln>
                      </wps:spPr>
                      <wps:txbx>
                        <w:txbxContent>
                          <w:p w14:paraId="4F10670C" w14:textId="16A845B5" w:rsidR="00047910" w:rsidRPr="00FA0E0F"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41680206"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Όσον αφορά τα σχέδια της </w:t>
                            </w:r>
                            <w:r>
                              <w:rPr>
                                <w:rFonts w:ascii="Ubuntu" w:hAnsi="Ubuntu"/>
                                <w:sz w:val="26"/>
                                <w:szCs w:val="26"/>
                              </w:rPr>
                              <w:t>Petra</w:t>
                            </w:r>
                            <w:r w:rsidRPr="00FA0E0F">
                              <w:rPr>
                                <w:rFonts w:ascii="Ubuntu" w:hAnsi="Ubuntu"/>
                                <w:sz w:val="26"/>
                                <w:szCs w:val="26"/>
                                <w:lang w:val="el-GR"/>
                              </w:rPr>
                              <w:t xml:space="preserve"> για το μέλλον, το μεγαλύτερο θα ήταν να αποκτήσει το δικό της χώρο όπου θα έχει κομμωτήριο, διότι αυτός που έχει τώρα είναι νοικιασμένος. Μικρότεροι αλλά επίσης σημαντικοί στόχοι είναι να ενσωματώσει κάποιες νέες τεχνικές στη δουλειά της, να ασχοληθεί περισσότερο με το μακιγιάζ και γενικά να εξελίσσεται συνεχώς επαγγελματικά.</w:t>
                            </w:r>
                          </w:p>
                          <w:p w14:paraId="4E228555"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Η </w:t>
                            </w:r>
                            <w:r w:rsidRPr="005D43C1">
                              <w:rPr>
                                <w:rFonts w:ascii="Ubuntu" w:hAnsi="Ubuntu"/>
                                <w:sz w:val="26"/>
                                <w:szCs w:val="26"/>
                              </w:rPr>
                              <w:t>Petra</w:t>
                            </w:r>
                            <w:r w:rsidRPr="00FA0E0F">
                              <w:rPr>
                                <w:rFonts w:ascii="Ubuntu" w:hAnsi="Ubuntu"/>
                                <w:sz w:val="26"/>
                                <w:szCs w:val="26"/>
                                <w:lang w:val="el-GR"/>
                              </w:rPr>
                              <w:t xml:space="preserve"> είναι ένα άτομο που δεν διστάζει να προσφέρει στην κοινότητά της, είτε προσφέροντας τη δουλειά της σε φιλανθρωπικές εκδηλώσεις, είτε ανταποκρινόμενη σε χορηγίες, είτε ακόμη και αποδεχόμενη προσκλήσεις για να μοιραστεί την επιχειρηματική της ιστορία για να εμπνεύσει νέους ανθρώπους, όπως έκανε με αυτό το έργο.   </w:t>
                            </w:r>
                          </w:p>
                          <w:p w14:paraId="4A7A7D53" w14:textId="04C588B9" w:rsidR="00047910" w:rsidRPr="00FA0E0F" w:rsidRDefault="00047910" w:rsidP="00047910">
                            <w:pPr>
                              <w:spacing w:after="160" w:line="276"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5A345" id="_x0000_s1032" type="#_x0000_t202" style="position:absolute;margin-left:0;margin-top:13.15pt;width:453.1pt;height:331.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J+GgIAADQ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" filled="f" stroked="f" strokeweight=".5pt">
                <v:textbox>
                  <w:txbxContent>
                    <w:p w14:paraId="4F10670C" w14:textId="16A845B5" w:rsidR="00047910" w:rsidRPr="00FA0E0F"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41680206"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Όσον αφορά τα σχέδια της </w:t>
                      </w:r>
                      <w:r>
                        <w:rPr>
                          <w:rFonts w:ascii="Ubuntu" w:hAnsi="Ubuntu"/>
                          <w:sz w:val="26"/>
                          <w:szCs w:val="26"/>
                        </w:rPr>
                        <w:t>Petra</w:t>
                      </w:r>
                      <w:r w:rsidRPr="00FA0E0F">
                        <w:rPr>
                          <w:rFonts w:ascii="Ubuntu" w:hAnsi="Ubuntu"/>
                          <w:sz w:val="26"/>
                          <w:szCs w:val="26"/>
                          <w:lang w:val="el-GR"/>
                        </w:rPr>
                        <w:t xml:space="preserve"> για το μέλλον, το μεγαλύτερο θα ήταν να αποκτήσει το δικό της χώρο όπου θα έχει κομμωτήριο, διότι αυτός που έχει τώρα είναι νοικιασμένος. Μικρότεροι αλλά επίσης σημαντικοί στόχοι είναι να ενσωματώσει κάποιες νέες τεχνικές στη δουλειά της, να ασχοληθεί περισσότερο με το μακιγιάζ και γενικά να εξελίσσεται συνεχώς επαγγελματικά.</w:t>
                      </w:r>
                    </w:p>
                    <w:p w14:paraId="4E228555"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Η </w:t>
                      </w:r>
                      <w:r w:rsidRPr="005D43C1">
                        <w:rPr>
                          <w:rFonts w:ascii="Ubuntu" w:hAnsi="Ubuntu"/>
                          <w:sz w:val="26"/>
                          <w:szCs w:val="26"/>
                        </w:rPr>
                        <w:t>Petra</w:t>
                      </w:r>
                      <w:r w:rsidRPr="00FA0E0F">
                        <w:rPr>
                          <w:rFonts w:ascii="Ubuntu" w:hAnsi="Ubuntu"/>
                          <w:sz w:val="26"/>
                          <w:szCs w:val="26"/>
                          <w:lang w:val="el-GR"/>
                        </w:rPr>
                        <w:t xml:space="preserve"> είναι ένα άτομο που δεν διστάζει να προσφέρει στην κοινότητά της, είτε προσφέροντας τη δουλειά της σε φιλανθρωπικές εκδηλώσεις, είτε ανταποκρινόμενη σε χορηγίες, είτε ακόμη και αποδεχόμενη προσκλήσεις για να μοιραστεί την επιχειρηματική της ιστορία για να εμπνεύσει νέους ανθρώπους, όπως έκανε με αυτό το έργο.   </w:t>
                      </w:r>
                    </w:p>
                    <w:p w14:paraId="4A7A7D53" w14:textId="04C588B9" w:rsidR="00047910" w:rsidRPr="00FA0E0F" w:rsidRDefault="00047910" w:rsidP="00047910">
                      <w:pPr>
                        <w:spacing w:after="160" w:line="276" w:lineRule="auto"/>
                        <w:jc w:val="both"/>
                        <w:rPr>
                          <w:rFonts w:ascii="Ubuntu" w:hAnsi="Ubuntu"/>
                          <w:color w:val="1B1B3D"/>
                          <w:sz w:val="26"/>
                          <w:szCs w:val="26"/>
                          <w:lang w:val="el-GR"/>
                        </w:rPr>
                      </w:pPr>
                    </w:p>
                  </w:txbxContent>
                </v:textbox>
                <w10:wrap anchorx="margin"/>
              </v:shape>
            </w:pict>
          </mc:Fallback>
        </mc:AlternateContent>
      </w:r>
    </w:p>
    <w:p w14:paraId="57B903DF" w14:textId="62795B07" w:rsidR="00047910" w:rsidRPr="00047910" w:rsidRDefault="00047910">
      <w:r>
        <w:rPr>
          <w:rFonts w:eastAsia="Times New Roman"/>
          <w:noProof/>
          <w:sz w:val="24"/>
          <w:szCs w:val="24"/>
          <w:lang w:val="en-US"/>
        </w:rPr>
        <w:drawing>
          <wp:anchor distT="0" distB="0" distL="114300" distR="114300" simplePos="0" relativeHeight="251687936" behindDoc="1" locked="0" layoutInCell="1" allowOverlap="1" wp14:anchorId="15F0A761" wp14:editId="1822A7F4">
            <wp:simplePos x="0" y="0"/>
            <wp:positionH relativeFrom="margin">
              <wp:align>center</wp:align>
            </wp:positionH>
            <wp:positionV relativeFrom="paragraph">
              <wp:posOffset>4324350</wp:posOffset>
            </wp:positionV>
            <wp:extent cx="3055620" cy="3055620"/>
            <wp:effectExtent l="0" t="0" r="0" b="0"/>
            <wp:wrapTight wrapText="bothSides">
              <wp:wrapPolygon edited="0">
                <wp:start x="0" y="21600"/>
                <wp:lineTo x="21411" y="21600"/>
                <wp:lineTo x="21411" y="189"/>
                <wp:lineTo x="0" y="189"/>
                <wp:lineTo x="0" y="21600"/>
              </wp:wrapPolygon>
            </wp:wrapTight>
            <wp:docPr id="136882895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28954" name="Slika 1368828954"/>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055620" cy="3055620"/>
                    </a:xfrm>
                    <a:prstGeom prst="rect">
                      <a:avLst/>
                    </a:prstGeom>
                  </pic:spPr>
                </pic:pic>
              </a:graphicData>
            </a:graphic>
            <wp14:sizeRelH relativeFrom="margin">
              <wp14:pctWidth>0</wp14:pctWidth>
            </wp14:sizeRelH>
            <wp14:sizeRelV relativeFrom="margin">
              <wp14:pctHeight>0</wp14:pctHeight>
            </wp14:sizeRelV>
          </wp:anchor>
        </w:drawing>
      </w:r>
      <w:r w:rsidRPr="00047910">
        <w:br w:type="page"/>
      </w:r>
    </w:p>
    <w:p w14:paraId="11881E17" w14:textId="77777777" w:rsidR="00047910" w:rsidRPr="00047910" w:rsidRDefault="00047910"/>
    <w:p w14:paraId="79543EA2" w14:textId="46ED7A6C" w:rsidR="00047910" w:rsidRPr="00047910" w:rsidRDefault="00047910">
      <w:r w:rsidRPr="00047910">
        <w:rPr>
          <w:noProof/>
        </w:rPr>
        <mc:AlternateContent>
          <mc:Choice Requires="wps">
            <w:drawing>
              <wp:anchor distT="0" distB="0" distL="114300" distR="114300" simplePos="0" relativeHeight="251675648" behindDoc="0" locked="0" layoutInCell="1" allowOverlap="1" wp14:anchorId="1F7E5D79" wp14:editId="4DD4B56F">
                <wp:simplePos x="0" y="0"/>
                <wp:positionH relativeFrom="margin">
                  <wp:posOffset>0</wp:posOffset>
                </wp:positionH>
                <wp:positionV relativeFrom="paragraph">
                  <wp:posOffset>-635</wp:posOffset>
                </wp:positionV>
                <wp:extent cx="5754756" cy="7275443"/>
                <wp:effectExtent l="0" t="0" r="0" b="1905"/>
                <wp:wrapNone/>
                <wp:docPr id="489536934"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B9BF202" w14:textId="55006AF7" w:rsidR="00047910"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048F169F" w14:textId="77777777" w:rsidR="00FA0E0F" w:rsidRPr="00FA0E0F" w:rsidRDefault="00FA0E0F" w:rsidP="00047910">
                            <w:pPr>
                              <w:spacing w:after="160" w:line="276" w:lineRule="auto"/>
                              <w:jc w:val="center"/>
                              <w:rPr>
                                <w:rFonts w:ascii="Ubuntu" w:hAnsi="Ubuntu"/>
                                <w:b/>
                                <w:bCs/>
                                <w:color w:val="1B1B3D"/>
                                <w:sz w:val="56"/>
                                <w:szCs w:val="56"/>
                                <w:lang w:val="el-GR"/>
                              </w:rPr>
                            </w:pPr>
                          </w:p>
                          <w:p w14:paraId="0C13C409"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Μέχρι στιγμής, η επιχειρηματική πορεία της </w:t>
                            </w:r>
                            <w:r w:rsidRPr="00773E3C">
                              <w:rPr>
                                <w:rFonts w:ascii="Ubuntu" w:hAnsi="Ubuntu"/>
                                <w:sz w:val="26"/>
                                <w:szCs w:val="26"/>
                              </w:rPr>
                              <w:t>Petra</w:t>
                            </w:r>
                            <w:r w:rsidRPr="00FA0E0F">
                              <w:rPr>
                                <w:rFonts w:ascii="Ubuntu" w:hAnsi="Ubuntu"/>
                                <w:sz w:val="26"/>
                                <w:szCs w:val="26"/>
                                <w:lang w:val="el-GR"/>
                              </w:rPr>
                              <w:t xml:space="preserve"> έχει μόνο επιτυχία. Όχι μόνο οικονομικά, η </w:t>
                            </w:r>
                            <w:r w:rsidRPr="00773E3C">
                              <w:rPr>
                                <w:rFonts w:ascii="Ubuntu" w:hAnsi="Ubuntu"/>
                                <w:sz w:val="26"/>
                                <w:szCs w:val="26"/>
                              </w:rPr>
                              <w:t>Petra</w:t>
                            </w:r>
                            <w:r w:rsidRPr="00FA0E0F">
                              <w:rPr>
                                <w:rFonts w:ascii="Ubuntu" w:hAnsi="Ubuntu"/>
                                <w:sz w:val="26"/>
                                <w:szCs w:val="26"/>
                                <w:lang w:val="el-GR"/>
                              </w:rPr>
                              <w:t xml:space="preserve"> αναπτύχθηκε και ως άτομο μέσα από αυτό το ταξίδι, έμαθε πολλά για τον εαυτό της, εκτιμά πλέον τον εαυτό της περισσότερο και έχει καλύτερη αυτοεκτίμηση. Η αυτοπεποίθηση είναι επίσης ίσως το σπουδαιότερο πράγμα που κέρδισε σε αυτή την πορεία, προσθέτει. Ενθαρρύνει τους νέους ανθρώπους που σκέφτονται να ξεκινήσουν μια επιχείρηση να το επιχειρήσουν, να πιστέψουν στον εαυτό τους. Αν βρουν έναν τομέα που τους παθιάζει, να ακολουθήσουν αυτό το μονοπάτι και, όταν χρειάζεται, να μη φοβούνται να πάρουν ρίσκα. </w:t>
                            </w:r>
                          </w:p>
                          <w:p w14:paraId="6D5449E2"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Αν μπορούσε να γυρίσει πίσω στο χρόνο, δεν θα περίμενε τόσο πολύ για να ξεκινήσει την επιχείρησή της. Αυτό που έχει σημασία είναι, ότι μετά από όλα αυτά βρήκε το κουράγιο να ακολουθήσει αυτό το επιχειρηματικό μονοπάτι και τώρα είναι ευγνώμων για αυτή την ευκαιρία και πιο ευτυχισμένη από ποτέ.  </w:t>
                            </w:r>
                          </w:p>
                          <w:p w14:paraId="03EE919F" w14:textId="7389E499" w:rsidR="00047910" w:rsidRPr="00FA0E0F" w:rsidRDefault="00047910" w:rsidP="00FA0E0F">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E5D79" id="_x0000_s1033" type="#_x0000_t202" style="position:absolute;margin-left:0;margin-top:-.05pt;width:453.15pt;height:5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7B9BF202" w14:textId="55006AF7" w:rsidR="00047910" w:rsidRDefault="00FA0E0F" w:rsidP="0004791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PETRA</w:t>
                      </w:r>
                      <w:r w:rsidRPr="00FA0E0F">
                        <w:rPr>
                          <w:rFonts w:ascii="Ubuntu" w:hAnsi="Ubuntu"/>
                          <w:b/>
                          <w:bCs/>
                          <w:color w:val="1B1B3D"/>
                          <w:sz w:val="56"/>
                          <w:szCs w:val="56"/>
                          <w:lang w:val="el-GR"/>
                        </w:rPr>
                        <w:t xml:space="preserve"> </w:t>
                      </w:r>
                      <w:r>
                        <w:rPr>
                          <w:rFonts w:ascii="Ubuntu" w:hAnsi="Ubuntu"/>
                          <w:b/>
                          <w:bCs/>
                          <w:color w:val="1B1B3D"/>
                          <w:sz w:val="56"/>
                          <w:szCs w:val="56"/>
                          <w:lang w:val="el-GR"/>
                        </w:rPr>
                        <w:t>ΓΙΑ ΤΟΥΣ ΝΕΟΥΣ ΠΟΥ ΘΕΛΟΥΝ ΝΑ ΑΝΟΙΞΟΥΝ ΤΗ ΔΙΚΗ ΤΟΥΣ ΕΠΙΧΕΙΡΗΣΗ</w:t>
                      </w:r>
                    </w:p>
                    <w:p w14:paraId="048F169F" w14:textId="77777777" w:rsidR="00FA0E0F" w:rsidRPr="00FA0E0F" w:rsidRDefault="00FA0E0F" w:rsidP="00047910">
                      <w:pPr>
                        <w:spacing w:after="160" w:line="276" w:lineRule="auto"/>
                        <w:jc w:val="center"/>
                        <w:rPr>
                          <w:rFonts w:ascii="Ubuntu" w:hAnsi="Ubuntu"/>
                          <w:b/>
                          <w:bCs/>
                          <w:color w:val="1B1B3D"/>
                          <w:sz w:val="56"/>
                          <w:szCs w:val="56"/>
                          <w:lang w:val="el-GR"/>
                        </w:rPr>
                      </w:pPr>
                    </w:p>
                    <w:p w14:paraId="0C13C409"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Μέχρι στιγμής, η επιχειρηματική πορεία της </w:t>
                      </w:r>
                      <w:r w:rsidRPr="00773E3C">
                        <w:rPr>
                          <w:rFonts w:ascii="Ubuntu" w:hAnsi="Ubuntu"/>
                          <w:sz w:val="26"/>
                          <w:szCs w:val="26"/>
                        </w:rPr>
                        <w:t>Petra</w:t>
                      </w:r>
                      <w:r w:rsidRPr="00FA0E0F">
                        <w:rPr>
                          <w:rFonts w:ascii="Ubuntu" w:hAnsi="Ubuntu"/>
                          <w:sz w:val="26"/>
                          <w:szCs w:val="26"/>
                          <w:lang w:val="el-GR"/>
                        </w:rPr>
                        <w:t xml:space="preserve"> έχει μόνο επιτυχία. Όχι μόνο οικονομικά, η </w:t>
                      </w:r>
                      <w:r w:rsidRPr="00773E3C">
                        <w:rPr>
                          <w:rFonts w:ascii="Ubuntu" w:hAnsi="Ubuntu"/>
                          <w:sz w:val="26"/>
                          <w:szCs w:val="26"/>
                        </w:rPr>
                        <w:t>Petra</w:t>
                      </w:r>
                      <w:r w:rsidRPr="00FA0E0F">
                        <w:rPr>
                          <w:rFonts w:ascii="Ubuntu" w:hAnsi="Ubuntu"/>
                          <w:sz w:val="26"/>
                          <w:szCs w:val="26"/>
                          <w:lang w:val="el-GR"/>
                        </w:rPr>
                        <w:t xml:space="preserve"> αναπτύχθηκε και ως άτομο μέσα από αυτό το ταξίδι, έμαθε πολλά για τον εαυτό της, εκτιμά πλέον τον εαυτό της περισσότερο και έχει καλύτερη αυτοεκτίμηση. Η αυτοπεποίθηση είναι επίσης ίσως το σπουδαιότερο πράγμα που κέρδισε σε αυτή την πορεία, προσθέτει. Ενθαρρύνει τους νέους ανθρώπους που σκέφτονται να ξεκινήσουν μια επιχείρηση να το επιχειρήσουν, να πιστέψουν στον εαυτό τους. Αν βρουν έναν τομέα που τους παθιάζει, να ακολουθήσουν αυτό το μονοπάτι και, όταν χρειάζεται, να μη φοβούνται να πάρουν ρίσκα. </w:t>
                      </w:r>
                    </w:p>
                    <w:p w14:paraId="6D5449E2" w14:textId="77777777" w:rsidR="00FA0E0F" w:rsidRPr="00FA0E0F" w:rsidRDefault="00FA0E0F" w:rsidP="00FA0E0F">
                      <w:pPr>
                        <w:spacing w:line="360" w:lineRule="auto"/>
                        <w:jc w:val="both"/>
                        <w:rPr>
                          <w:rFonts w:ascii="Ubuntu" w:hAnsi="Ubuntu"/>
                          <w:sz w:val="26"/>
                          <w:szCs w:val="26"/>
                          <w:lang w:val="el-GR"/>
                        </w:rPr>
                      </w:pPr>
                      <w:r w:rsidRPr="00FA0E0F">
                        <w:rPr>
                          <w:rFonts w:ascii="Ubuntu" w:hAnsi="Ubuntu"/>
                          <w:sz w:val="26"/>
                          <w:szCs w:val="26"/>
                          <w:lang w:val="el-GR"/>
                        </w:rPr>
                        <w:t xml:space="preserve">Αν μπορούσε να γυρίσει πίσω στο χρόνο, δεν θα περίμενε τόσο πολύ για να ξεκινήσει την επιχείρησή της. Αυτό που έχει σημασία είναι, ότι μετά από όλα αυτά βρήκε το κουράγιο να ακολουθήσει αυτό το επιχειρηματικό μονοπάτι και τώρα είναι ευγνώμων για αυτή την ευκαιρία και πιο ευτυχισμένη από ποτέ.  </w:t>
                      </w:r>
                    </w:p>
                    <w:p w14:paraId="03EE919F" w14:textId="7389E499" w:rsidR="00047910" w:rsidRPr="00FA0E0F" w:rsidRDefault="00047910" w:rsidP="00FA0E0F">
                      <w:pPr>
                        <w:spacing w:after="160" w:line="360" w:lineRule="auto"/>
                        <w:jc w:val="both"/>
                        <w:rPr>
                          <w:rFonts w:ascii="Ubuntu" w:hAnsi="Ubuntu"/>
                          <w:color w:val="1B1B3D"/>
                          <w:sz w:val="26"/>
                          <w:szCs w:val="26"/>
                          <w:lang w:val="el-GR"/>
                        </w:rPr>
                      </w:pPr>
                    </w:p>
                  </w:txbxContent>
                </v:textbox>
                <w10:wrap anchorx="margin"/>
              </v:shape>
            </w:pict>
          </mc:Fallback>
        </mc:AlternateContent>
      </w:r>
      <w:r w:rsidRPr="00047910">
        <w:br w:type="page"/>
      </w:r>
    </w:p>
    <w:p w14:paraId="27F7EDD0" w14:textId="03BA2CA9" w:rsidR="007642CA" w:rsidRPr="00047910" w:rsidRDefault="007642CA">
      <w:pPr>
        <w:sectPr w:rsidR="007642CA" w:rsidRPr="00047910">
          <w:headerReference w:type="default" r:id="rId11"/>
          <w:footerReference w:type="default" r:id="rId12"/>
          <w:pgSz w:w="11906" w:h="16838"/>
          <w:pgMar w:top="1417" w:right="1417" w:bottom="1417" w:left="1417" w:header="708" w:footer="708" w:gutter="0"/>
          <w:cols w:space="708"/>
          <w:docGrid w:linePitch="360"/>
        </w:sectPr>
      </w:pPr>
    </w:p>
    <w:p w14:paraId="6D6B1E06" w14:textId="47321F30" w:rsidR="009B6889" w:rsidRPr="00047910" w:rsidRDefault="008E4058">
      <w:pPr>
        <w:sectPr w:rsidR="009B6889" w:rsidRPr="00047910">
          <w:headerReference w:type="default" r:id="rId13"/>
          <w:pgSz w:w="11906" w:h="16838"/>
          <w:pgMar w:top="1417" w:right="1417" w:bottom="1417" w:left="1417" w:header="708" w:footer="708" w:gutter="0"/>
          <w:cols w:space="708"/>
          <w:docGrid w:linePitch="360"/>
        </w:sectPr>
      </w:pPr>
      <w:r w:rsidRPr="008E4058">
        <w:rPr>
          <w:rFonts w:ascii="Times New Roman" w:eastAsia="Calibri" w:hAnsi="Times New Roman" w:cs="Times New Roman"/>
          <w:noProof/>
          <w:kern w:val="0"/>
          <w:sz w:val="24"/>
          <w:szCs w:val="24"/>
          <w:lang w:val="sl-SI" w:eastAsia="sl-SI"/>
          <w14:ligatures w14:val="none"/>
        </w:rPr>
        <w:lastRenderedPageBreak/>
        <mc:AlternateContent>
          <mc:Choice Requires="wps">
            <w:drawing>
              <wp:anchor distT="45720" distB="45720" distL="114300" distR="114300" simplePos="0" relativeHeight="251689984" behindDoc="1" locked="0" layoutInCell="1" allowOverlap="1" wp14:anchorId="68E34C07" wp14:editId="10B6D6A2">
                <wp:simplePos x="0" y="0"/>
                <wp:positionH relativeFrom="margin">
                  <wp:align>center</wp:align>
                </wp:positionH>
                <wp:positionV relativeFrom="paragraph">
                  <wp:posOffset>3740785</wp:posOffset>
                </wp:positionV>
                <wp:extent cx="4213860" cy="464820"/>
                <wp:effectExtent l="0" t="0" r="15240" b="11430"/>
                <wp:wrapTight wrapText="bothSides">
                  <wp:wrapPolygon edited="0">
                    <wp:start x="0" y="0"/>
                    <wp:lineTo x="0" y="21246"/>
                    <wp:lineTo x="21580" y="21246"/>
                    <wp:lineTo x="2158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464820"/>
                        </a:xfrm>
                        <a:prstGeom prst="rect">
                          <a:avLst/>
                        </a:prstGeom>
                        <a:solidFill>
                          <a:srgbClr val="FFFFFF"/>
                        </a:solidFill>
                        <a:ln w="9525">
                          <a:solidFill>
                            <a:srgbClr val="000000"/>
                          </a:solidFill>
                          <a:miter lim="800000"/>
                          <a:headEnd/>
                          <a:tailEnd/>
                        </a:ln>
                      </wps:spPr>
                      <wps:txbx>
                        <w:txbxContent>
                          <w:p w14:paraId="34746D15" w14:textId="6F085102" w:rsidR="008E4058" w:rsidRPr="00FA0E0F" w:rsidRDefault="00FA0E0F" w:rsidP="008E4058">
                            <w:pPr>
                              <w:rPr>
                                <w:lang w:val="el-GR"/>
                              </w:rPr>
                            </w:pPr>
                            <w:r>
                              <w:rPr>
                                <w:lang w:val="el-GR"/>
                              </w:rPr>
                              <w:t>Πηγή</w:t>
                            </w:r>
                            <w:r w:rsidRPr="00FA0E0F">
                              <w:rPr>
                                <w:lang w:val="el-GR"/>
                              </w:rPr>
                              <w:t xml:space="preserve"> </w:t>
                            </w:r>
                            <w:r>
                              <w:rPr>
                                <w:lang w:val="el-GR"/>
                              </w:rPr>
                              <w:t>εικόνων</w:t>
                            </w:r>
                            <w:r w:rsidR="008E4058" w:rsidRPr="00FA0E0F">
                              <w:rPr>
                                <w:lang w:val="el-GR"/>
                              </w:rPr>
                              <w:t>:</w:t>
                            </w:r>
                            <w:r>
                              <w:rPr>
                                <w:lang w:val="el-GR"/>
                              </w:rPr>
                              <w:t xml:space="preserve"> όλες οι εικόνες</w:t>
                            </w:r>
                            <w:r w:rsidRPr="00FA0E0F">
                              <w:rPr>
                                <w:lang w:val="el-GR"/>
                              </w:rPr>
                              <w:t xml:space="preserve"> </w:t>
                            </w:r>
                            <w:r>
                              <w:rPr>
                                <w:lang w:val="el-GR"/>
                              </w:rPr>
                              <w:t xml:space="preserve">της ιστορίας προέρχονται από το προσωπικό αρχείο της </w:t>
                            </w:r>
                            <w:r>
                              <w:rPr>
                                <w:lang w:val="en-US"/>
                              </w:rPr>
                              <w:t>Petra</w:t>
                            </w:r>
                            <w:r w:rsidRPr="00FA0E0F">
                              <w:rPr>
                                <w:lang w:val="el-GR"/>
                              </w:rPr>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34C07" id="Polje z besedilom 2" o:spid="_x0000_s1034" type="#_x0000_t202" style="position:absolute;margin-left:0;margin-top:294.55pt;width:331.8pt;height:36.6pt;z-index:-2516264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">
                <v:textbox>
                  <w:txbxContent>
                    <w:p w14:paraId="34746D15" w14:textId="6F085102" w:rsidR="008E4058" w:rsidRPr="00FA0E0F" w:rsidRDefault="00FA0E0F" w:rsidP="008E4058">
                      <w:pPr>
                        <w:rPr>
                          <w:lang w:val="el-GR"/>
                        </w:rPr>
                      </w:pPr>
                      <w:r>
                        <w:rPr>
                          <w:lang w:val="el-GR"/>
                        </w:rPr>
                        <w:t>Πηγή</w:t>
                      </w:r>
                      <w:r w:rsidRPr="00FA0E0F">
                        <w:rPr>
                          <w:lang w:val="el-GR"/>
                        </w:rPr>
                        <w:t xml:space="preserve"> </w:t>
                      </w:r>
                      <w:r>
                        <w:rPr>
                          <w:lang w:val="el-GR"/>
                        </w:rPr>
                        <w:t>εικόνων</w:t>
                      </w:r>
                      <w:r w:rsidR="008E4058" w:rsidRPr="00FA0E0F">
                        <w:rPr>
                          <w:lang w:val="el-GR"/>
                        </w:rPr>
                        <w:t>:</w:t>
                      </w:r>
                      <w:r>
                        <w:rPr>
                          <w:lang w:val="el-GR"/>
                        </w:rPr>
                        <w:t xml:space="preserve"> όλες οι εικόνες</w:t>
                      </w:r>
                      <w:r w:rsidRPr="00FA0E0F">
                        <w:rPr>
                          <w:lang w:val="el-GR"/>
                        </w:rPr>
                        <w:t xml:space="preserve"> </w:t>
                      </w:r>
                      <w:r>
                        <w:rPr>
                          <w:lang w:val="el-GR"/>
                        </w:rPr>
                        <w:t xml:space="preserve">της ιστορίας προέρχονται από το προσωπικό αρχείο της </w:t>
                      </w:r>
                      <w:r>
                        <w:rPr>
                          <w:lang w:val="en-US"/>
                        </w:rPr>
                        <w:t>Petra</w:t>
                      </w:r>
                      <w:r w:rsidRPr="00FA0E0F">
                        <w:rPr>
                          <w:lang w:val="el-GR"/>
                        </w:rPr>
                        <w:t>.</w:t>
                      </w:r>
                    </w:p>
                  </w:txbxContent>
                </v:textbox>
                <w10:wrap type="tight" anchorx="margin"/>
              </v:shape>
            </w:pict>
          </mc:Fallback>
        </mc:AlternateContent>
      </w:r>
      <w:r w:rsidR="00047910">
        <w:rPr>
          <w:rFonts w:cs="Times New Roman"/>
          <w:noProof/>
          <w:sz w:val="24"/>
          <w:szCs w:val="24"/>
          <w:lang w:val="lt-LT" w:eastAsia="lt-LT"/>
        </w:rPr>
        <w:drawing>
          <wp:anchor distT="0" distB="0" distL="114300" distR="114300" simplePos="0" relativeHeight="251685888" behindDoc="0" locked="0" layoutInCell="1" allowOverlap="1" wp14:anchorId="503E752B" wp14:editId="27E5D63A">
            <wp:simplePos x="0" y="0"/>
            <wp:positionH relativeFrom="margin">
              <wp:align>center</wp:align>
            </wp:positionH>
            <wp:positionV relativeFrom="paragraph">
              <wp:posOffset>861695</wp:posOffset>
            </wp:positionV>
            <wp:extent cx="4251960" cy="2834640"/>
            <wp:effectExtent l="0" t="0" r="0" b="3810"/>
            <wp:wrapSquare wrapText="bothSides"/>
            <wp:docPr id="34847691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524330" name="Slika 2745243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51960" cy="2834640"/>
                    </a:xfrm>
                    <a:prstGeom prst="rect">
                      <a:avLst/>
                    </a:prstGeom>
                  </pic:spPr>
                </pic:pic>
              </a:graphicData>
            </a:graphic>
            <wp14:sizeRelH relativeFrom="margin">
              <wp14:pctWidth>0</wp14:pctWidth>
            </wp14:sizeRelH>
            <wp14:sizeRelV relativeFrom="margin">
              <wp14:pctHeight>0</wp14:pctHeight>
            </wp14:sizeRelV>
          </wp:anchor>
        </w:drawing>
      </w:r>
      <w:r w:rsidR="009B6889" w:rsidRPr="00047910">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54040464" w14:textId="4CA2B9F3" w:rsidR="00FA0E0F" w:rsidRPr="00FA0E0F" w:rsidRDefault="00FA0E0F" w:rsidP="00FA0E0F">
                            <w:pPr>
                              <w:spacing w:line="360" w:lineRule="auto"/>
                              <w:jc w:val="center"/>
                              <w:rPr>
                                <w:rFonts w:ascii="Ubuntu" w:hAnsi="Ubuntu"/>
                                <w:sz w:val="26"/>
                                <w:szCs w:val="26"/>
                                <w:lang w:val="el-GR"/>
                              </w:rPr>
                            </w:pPr>
                            <w:r w:rsidRPr="00FA0E0F">
                              <w:rPr>
                                <w:rFonts w:ascii="Ubuntu" w:hAnsi="Ubuntu"/>
                                <w:sz w:val="26"/>
                                <w:szCs w:val="26"/>
                                <w:lang w:val="el-GR"/>
                              </w:rPr>
                              <w:t xml:space="preserve">Ευχόμαστε καλή επιτυχία </w:t>
                            </w:r>
                            <w:r w:rsidRPr="00773E3C">
                              <w:rPr>
                                <w:rFonts w:ascii="Ubuntu" w:hAnsi="Ubuntu"/>
                                <w:b/>
                                <w:color w:val="4472C4" w:themeColor="accent1"/>
                                <w:sz w:val="26"/>
                                <w:szCs w:val="26"/>
                              </w:rPr>
                              <w:t>Petr</w:t>
                            </w:r>
                            <w:r>
                              <w:rPr>
                                <w:rFonts w:ascii="Ubuntu" w:hAnsi="Ubuntu"/>
                                <w:b/>
                                <w:color w:val="4472C4" w:themeColor="accent1"/>
                                <w:sz w:val="26"/>
                                <w:szCs w:val="26"/>
                                <w:lang w:val="el-GR"/>
                              </w:rPr>
                              <w:t>α</w:t>
                            </w:r>
                            <w:r w:rsidRPr="00FA0E0F">
                              <w:rPr>
                                <w:rFonts w:ascii="Ubuntu" w:hAnsi="Ubuntu"/>
                                <w:sz w:val="26"/>
                                <w:szCs w:val="26"/>
                                <w:lang w:val="el-GR"/>
                              </w:rPr>
                              <w:t>!</w:t>
                            </w:r>
                          </w:p>
                          <w:p w14:paraId="39295721" w14:textId="77777777" w:rsidR="00FA0E0F" w:rsidRPr="00FA0E0F" w:rsidRDefault="00FA0E0F" w:rsidP="00FA0E0F">
                            <w:pPr>
                              <w:spacing w:line="360" w:lineRule="auto"/>
                              <w:jc w:val="center"/>
                              <w:rPr>
                                <w:rFonts w:ascii="Ubuntu" w:hAnsi="Ubuntu"/>
                                <w:color w:val="000000"/>
                                <w:sz w:val="26"/>
                                <w:szCs w:val="26"/>
                                <w:u w:val="single"/>
                                <w:lang w:val="el-GR"/>
                              </w:rPr>
                            </w:pPr>
                            <w:r w:rsidRPr="00FA0E0F">
                              <w:rPr>
                                <w:rFonts w:ascii="Ubuntu" w:hAnsi="Ubuntu"/>
                                <w:sz w:val="26"/>
                                <w:szCs w:val="26"/>
                                <w:lang w:val="el-GR"/>
                              </w:rPr>
                              <w:t xml:space="preserve">Εάν ενδιαφέρεστε να μάθετε περισσότερα για την επιχείρηση της </w:t>
                            </w:r>
                            <w:r w:rsidRPr="00773E3C">
                              <w:rPr>
                                <w:rFonts w:ascii="Ubuntu" w:hAnsi="Ubuntu"/>
                                <w:b/>
                                <w:color w:val="4472C4" w:themeColor="accent1"/>
                                <w:sz w:val="26"/>
                                <w:szCs w:val="26"/>
                              </w:rPr>
                              <w:t>Petra</w:t>
                            </w:r>
                            <w:r w:rsidRPr="00FA0E0F">
                              <w:rPr>
                                <w:rFonts w:ascii="Ubuntu" w:hAnsi="Ubuntu"/>
                                <w:b/>
                                <w:color w:val="E509B6"/>
                                <w:sz w:val="26"/>
                                <w:szCs w:val="26"/>
                                <w:lang w:val="el-GR"/>
                              </w:rPr>
                              <w:t xml:space="preserve"> </w:t>
                            </w:r>
                            <w:r w:rsidRPr="00FA0E0F">
                              <w:rPr>
                                <w:rFonts w:ascii="Ubuntu" w:hAnsi="Ubuntu"/>
                                <w:sz w:val="26"/>
                                <w:szCs w:val="26"/>
                                <w:lang w:val="el-GR"/>
                              </w:rPr>
                              <w:t xml:space="preserve">ή να έρθετε σε επαφή μαζί της, μπορείτε να επικοινωνήσετε μαζί της με </w:t>
                            </w:r>
                            <w:r w:rsidRPr="00773E3C">
                              <w:rPr>
                                <w:rFonts w:ascii="Ubuntu" w:hAnsi="Ubuntu"/>
                                <w:sz w:val="26"/>
                                <w:szCs w:val="26"/>
                              </w:rPr>
                              <w:t>email</w:t>
                            </w:r>
                            <w:r w:rsidRPr="00FA0E0F">
                              <w:rPr>
                                <w:rFonts w:ascii="Ubuntu" w:hAnsi="Ubuntu"/>
                                <w:sz w:val="26"/>
                                <w:szCs w:val="26"/>
                                <w:lang w:val="el-GR"/>
                              </w:rPr>
                              <w:t xml:space="preserve">:  </w:t>
                            </w:r>
                            <w:r>
                              <w:fldChar w:fldCharType="begin"/>
                            </w:r>
                            <w:r>
                              <w:instrText>HYPERLINK</w:instrText>
                            </w:r>
                            <w:r w:rsidRPr="003121A6">
                              <w:rPr>
                                <w:lang w:val="el-GR"/>
                              </w:rPr>
                              <w:instrText xml:space="preserve"> "</w:instrText>
                            </w:r>
                            <w:r>
                              <w:instrText>mailto</w:instrText>
                            </w:r>
                            <w:r w:rsidRPr="003121A6">
                              <w:rPr>
                                <w:lang w:val="el-GR"/>
                              </w:rPr>
                              <w:instrText>:</w:instrText>
                            </w:r>
                            <w:r>
                              <w:instrText>obid</w:instrText>
                            </w:r>
                            <w:r w:rsidRPr="003121A6">
                              <w:rPr>
                                <w:lang w:val="el-GR"/>
                              </w:rPr>
                              <w:instrText>.</w:instrText>
                            </w:r>
                            <w:r>
                              <w:instrText>petra</w:instrText>
                            </w:r>
                            <w:r w:rsidRPr="003121A6">
                              <w:rPr>
                                <w:lang w:val="el-GR"/>
                              </w:rPr>
                              <w:instrText>@</w:instrText>
                            </w:r>
                            <w:r>
                              <w:instrText>gmail</w:instrText>
                            </w:r>
                            <w:r w:rsidRPr="003121A6">
                              <w:rPr>
                                <w:lang w:val="el-GR"/>
                              </w:rPr>
                              <w:instrText>.</w:instrText>
                            </w:r>
                            <w:r>
                              <w:instrText>com</w:instrText>
                            </w:r>
                            <w:r w:rsidRPr="003121A6">
                              <w:rPr>
                                <w:lang w:val="el-GR"/>
                              </w:rPr>
                              <w:instrText>" \</w:instrText>
                            </w:r>
                            <w:r>
                              <w:instrText>h</w:instrText>
                            </w:r>
                            <w:r>
                              <w:fldChar w:fldCharType="separate"/>
                            </w:r>
                            <w:r w:rsidRPr="00773E3C">
                              <w:rPr>
                                <w:rFonts w:ascii="Ubuntu" w:hAnsi="Ubuntu"/>
                                <w:color w:val="0000FF"/>
                                <w:sz w:val="26"/>
                                <w:szCs w:val="26"/>
                                <w:u w:val="single"/>
                              </w:rPr>
                              <w:t>obid</w:t>
                            </w:r>
                            <w:r w:rsidRPr="00FA0E0F">
                              <w:rPr>
                                <w:rFonts w:ascii="Ubuntu" w:hAnsi="Ubuntu"/>
                                <w:color w:val="0000FF"/>
                                <w:sz w:val="26"/>
                                <w:szCs w:val="26"/>
                                <w:u w:val="single"/>
                                <w:lang w:val="el-GR"/>
                              </w:rPr>
                              <w:t>.</w:t>
                            </w:r>
                            <w:r w:rsidRPr="00773E3C">
                              <w:rPr>
                                <w:rFonts w:ascii="Ubuntu" w:hAnsi="Ubuntu"/>
                                <w:color w:val="0000FF"/>
                                <w:sz w:val="26"/>
                                <w:szCs w:val="26"/>
                                <w:u w:val="single"/>
                              </w:rPr>
                              <w:t>petra</w:t>
                            </w:r>
                            <w:r w:rsidRPr="00FA0E0F">
                              <w:rPr>
                                <w:rFonts w:ascii="Ubuntu" w:hAnsi="Ubuntu"/>
                                <w:color w:val="0000FF"/>
                                <w:sz w:val="26"/>
                                <w:szCs w:val="26"/>
                                <w:u w:val="single"/>
                                <w:lang w:val="el-GR"/>
                              </w:rPr>
                              <w:t>@</w:t>
                            </w:r>
                            <w:r w:rsidRPr="00773E3C">
                              <w:rPr>
                                <w:rFonts w:ascii="Ubuntu" w:hAnsi="Ubuntu"/>
                                <w:color w:val="0000FF"/>
                                <w:sz w:val="26"/>
                                <w:szCs w:val="26"/>
                                <w:u w:val="single"/>
                              </w:rPr>
                              <w:t>gmail</w:t>
                            </w:r>
                            <w:r w:rsidRPr="00FA0E0F">
                              <w:rPr>
                                <w:rFonts w:ascii="Ubuntu" w:hAnsi="Ubuntu"/>
                                <w:color w:val="0000FF"/>
                                <w:sz w:val="26"/>
                                <w:szCs w:val="26"/>
                                <w:u w:val="single"/>
                                <w:lang w:val="el-GR"/>
                              </w:rPr>
                              <w:t>.</w:t>
                            </w:r>
                            <w:r w:rsidRPr="00773E3C">
                              <w:rPr>
                                <w:rFonts w:ascii="Ubuntu" w:hAnsi="Ubuntu"/>
                                <w:color w:val="0000FF"/>
                                <w:sz w:val="26"/>
                                <w:szCs w:val="26"/>
                                <w:u w:val="single"/>
                              </w:rPr>
                              <w:t>com</w:t>
                            </w:r>
                            <w:r>
                              <w:rPr>
                                <w:rFonts w:ascii="Ubuntu" w:hAnsi="Ubuntu"/>
                                <w:color w:val="0000FF"/>
                                <w:sz w:val="26"/>
                                <w:szCs w:val="26"/>
                                <w:u w:val="single"/>
                              </w:rPr>
                              <w:fldChar w:fldCharType="end"/>
                            </w:r>
                          </w:p>
                          <w:p w14:paraId="02006EEC" w14:textId="77777777" w:rsidR="00FA0E0F" w:rsidRPr="00773E3C" w:rsidRDefault="00FA0E0F" w:rsidP="00FA0E0F">
                            <w:pPr>
                              <w:spacing w:line="360" w:lineRule="auto"/>
                              <w:jc w:val="center"/>
                              <w:rPr>
                                <w:rFonts w:ascii="Ubuntu" w:hAnsi="Ubuntu"/>
                                <w:color w:val="000000"/>
                                <w:sz w:val="26"/>
                                <w:szCs w:val="26"/>
                                <w:lang w:val="en-US"/>
                              </w:rPr>
                            </w:pPr>
                            <w:r w:rsidRPr="00773E3C">
                              <w:rPr>
                                <w:rFonts w:ascii="Ubuntu" w:hAnsi="Ubuntu"/>
                                <w:color w:val="000000"/>
                                <w:sz w:val="26"/>
                                <w:szCs w:val="26"/>
                                <w:lang w:val="en-US"/>
                              </w:rPr>
                              <w:t xml:space="preserve">Instagram: </w:t>
                            </w:r>
                          </w:p>
                          <w:p w14:paraId="65AC16B8" w14:textId="77777777" w:rsidR="00FA0E0F" w:rsidRPr="00773E3C" w:rsidRDefault="00FA0E0F" w:rsidP="00FA0E0F">
                            <w:pPr>
                              <w:spacing w:line="360" w:lineRule="auto"/>
                              <w:jc w:val="center"/>
                              <w:rPr>
                                <w:rFonts w:ascii="Ubuntu" w:hAnsi="Ubuntu"/>
                                <w:sz w:val="26"/>
                                <w:szCs w:val="26"/>
                                <w:lang w:val="en-US"/>
                              </w:rPr>
                            </w:pPr>
                            <w:r w:rsidRPr="00773E3C">
                              <w:rPr>
                                <w:rFonts w:ascii="Ubuntu" w:hAnsi="Ubuntu"/>
                                <w:color w:val="000000"/>
                                <w:sz w:val="26"/>
                                <w:szCs w:val="26"/>
                                <w:lang w:val="en-US"/>
                              </w:rPr>
                              <w:t xml:space="preserve">Facebook: </w:t>
                            </w:r>
                            <w:hyperlink r:id="rId15">
                              <w:r w:rsidRPr="00773E3C">
                                <w:rPr>
                                  <w:rFonts w:ascii="Ubuntu" w:hAnsi="Ubuntu"/>
                                  <w:color w:val="0000FF"/>
                                  <w:sz w:val="26"/>
                                  <w:szCs w:val="26"/>
                                  <w:u w:val="single"/>
                                  <w:lang w:val="en-US"/>
                                </w:rPr>
                                <w:t>https://www.facebook.com/petrahairmakeup</w:t>
                              </w:r>
                            </w:hyperlink>
                          </w:p>
                          <w:p w14:paraId="1AB33D17" w14:textId="043CF636" w:rsidR="006F77FE" w:rsidRPr="00FA0E0F" w:rsidRDefault="006F77FE" w:rsidP="00047910">
                            <w:pPr>
                              <w:spacing w:after="160" w:line="276" w:lineRule="auto"/>
                              <w:jc w:val="center"/>
                              <w:rPr>
                                <w:rFonts w:ascii="Ubuntu" w:hAnsi="Ubuntu"/>
                                <w:color w:val="1B1B3D"/>
                                <w:sz w:val="26"/>
                                <w:szCs w:val="2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C2349" id="_x0000_t202" coordsize="21600,21600" o:spt="202" path="m,l,21600r21600,l21600,xe">
                <v:stroke joinstyle="miter"/>
                <v:path gradientshapeok="t" o:connecttype="rect"/>
              </v:shapetype>
              <v:shape id="Text Box 5" o:spid="_x0000_s1035"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" filled="f" stroked="f" strokeweight=".5pt">
                <v:textbox>
                  <w:txbxContent>
                    <w:p w14:paraId="54040464" w14:textId="4CA2B9F3" w:rsidR="00FA0E0F" w:rsidRPr="00FA0E0F" w:rsidRDefault="00FA0E0F" w:rsidP="00FA0E0F">
                      <w:pPr>
                        <w:spacing w:line="360" w:lineRule="auto"/>
                        <w:jc w:val="center"/>
                        <w:rPr>
                          <w:rFonts w:ascii="Ubuntu" w:hAnsi="Ubuntu"/>
                          <w:sz w:val="26"/>
                          <w:szCs w:val="26"/>
                          <w:lang w:val="el-GR"/>
                        </w:rPr>
                      </w:pPr>
                      <w:r w:rsidRPr="00FA0E0F">
                        <w:rPr>
                          <w:rFonts w:ascii="Ubuntu" w:hAnsi="Ubuntu"/>
                          <w:sz w:val="26"/>
                          <w:szCs w:val="26"/>
                          <w:lang w:val="el-GR"/>
                        </w:rPr>
                        <w:t xml:space="preserve">Ευχόμαστε καλή επιτυχία </w:t>
                      </w:r>
                      <w:r w:rsidRPr="00773E3C">
                        <w:rPr>
                          <w:rFonts w:ascii="Ubuntu" w:hAnsi="Ubuntu"/>
                          <w:b/>
                          <w:color w:val="4472C4" w:themeColor="accent1"/>
                          <w:sz w:val="26"/>
                          <w:szCs w:val="26"/>
                        </w:rPr>
                        <w:t>Petr</w:t>
                      </w:r>
                      <w:r>
                        <w:rPr>
                          <w:rFonts w:ascii="Ubuntu" w:hAnsi="Ubuntu"/>
                          <w:b/>
                          <w:color w:val="4472C4" w:themeColor="accent1"/>
                          <w:sz w:val="26"/>
                          <w:szCs w:val="26"/>
                          <w:lang w:val="el-GR"/>
                        </w:rPr>
                        <w:t>α</w:t>
                      </w:r>
                      <w:r w:rsidRPr="00FA0E0F">
                        <w:rPr>
                          <w:rFonts w:ascii="Ubuntu" w:hAnsi="Ubuntu"/>
                          <w:sz w:val="26"/>
                          <w:szCs w:val="26"/>
                          <w:lang w:val="el-GR"/>
                        </w:rPr>
                        <w:t>!</w:t>
                      </w:r>
                    </w:p>
                    <w:p w14:paraId="39295721" w14:textId="77777777" w:rsidR="00FA0E0F" w:rsidRPr="00FA0E0F" w:rsidRDefault="00FA0E0F" w:rsidP="00FA0E0F">
                      <w:pPr>
                        <w:spacing w:line="360" w:lineRule="auto"/>
                        <w:jc w:val="center"/>
                        <w:rPr>
                          <w:rFonts w:ascii="Ubuntu" w:hAnsi="Ubuntu"/>
                          <w:color w:val="000000"/>
                          <w:sz w:val="26"/>
                          <w:szCs w:val="26"/>
                          <w:u w:val="single"/>
                          <w:lang w:val="el-GR"/>
                        </w:rPr>
                      </w:pPr>
                      <w:r w:rsidRPr="00FA0E0F">
                        <w:rPr>
                          <w:rFonts w:ascii="Ubuntu" w:hAnsi="Ubuntu"/>
                          <w:sz w:val="26"/>
                          <w:szCs w:val="26"/>
                          <w:lang w:val="el-GR"/>
                        </w:rPr>
                        <w:t xml:space="preserve">Εάν ενδιαφέρεστε να μάθετε περισσότερα για την επιχείρηση της </w:t>
                      </w:r>
                      <w:r w:rsidRPr="00773E3C">
                        <w:rPr>
                          <w:rFonts w:ascii="Ubuntu" w:hAnsi="Ubuntu"/>
                          <w:b/>
                          <w:color w:val="4472C4" w:themeColor="accent1"/>
                          <w:sz w:val="26"/>
                          <w:szCs w:val="26"/>
                        </w:rPr>
                        <w:t>Petra</w:t>
                      </w:r>
                      <w:r w:rsidRPr="00FA0E0F">
                        <w:rPr>
                          <w:rFonts w:ascii="Ubuntu" w:hAnsi="Ubuntu"/>
                          <w:b/>
                          <w:color w:val="E509B6"/>
                          <w:sz w:val="26"/>
                          <w:szCs w:val="26"/>
                          <w:lang w:val="el-GR"/>
                        </w:rPr>
                        <w:t xml:space="preserve"> </w:t>
                      </w:r>
                      <w:r w:rsidRPr="00FA0E0F">
                        <w:rPr>
                          <w:rFonts w:ascii="Ubuntu" w:hAnsi="Ubuntu"/>
                          <w:sz w:val="26"/>
                          <w:szCs w:val="26"/>
                          <w:lang w:val="el-GR"/>
                        </w:rPr>
                        <w:t xml:space="preserve">ή να έρθετε σε επαφή μαζί της, μπορείτε να επικοινωνήσετε μαζί της με </w:t>
                      </w:r>
                      <w:r w:rsidRPr="00773E3C">
                        <w:rPr>
                          <w:rFonts w:ascii="Ubuntu" w:hAnsi="Ubuntu"/>
                          <w:sz w:val="26"/>
                          <w:szCs w:val="26"/>
                        </w:rPr>
                        <w:t>email</w:t>
                      </w:r>
                      <w:r w:rsidRPr="00FA0E0F">
                        <w:rPr>
                          <w:rFonts w:ascii="Ubuntu" w:hAnsi="Ubuntu"/>
                          <w:sz w:val="26"/>
                          <w:szCs w:val="26"/>
                          <w:lang w:val="el-GR"/>
                        </w:rPr>
                        <w:t xml:space="preserve">:  </w:t>
                      </w:r>
                      <w:r>
                        <w:fldChar w:fldCharType="begin"/>
                      </w:r>
                      <w:r>
                        <w:instrText>HYPERLINK</w:instrText>
                      </w:r>
                      <w:r w:rsidRPr="003121A6">
                        <w:rPr>
                          <w:lang w:val="el-GR"/>
                        </w:rPr>
                        <w:instrText xml:space="preserve"> "</w:instrText>
                      </w:r>
                      <w:r>
                        <w:instrText>mailto</w:instrText>
                      </w:r>
                      <w:r w:rsidRPr="003121A6">
                        <w:rPr>
                          <w:lang w:val="el-GR"/>
                        </w:rPr>
                        <w:instrText>:</w:instrText>
                      </w:r>
                      <w:r>
                        <w:instrText>obid</w:instrText>
                      </w:r>
                      <w:r w:rsidRPr="003121A6">
                        <w:rPr>
                          <w:lang w:val="el-GR"/>
                        </w:rPr>
                        <w:instrText>.</w:instrText>
                      </w:r>
                      <w:r>
                        <w:instrText>petra</w:instrText>
                      </w:r>
                      <w:r w:rsidRPr="003121A6">
                        <w:rPr>
                          <w:lang w:val="el-GR"/>
                        </w:rPr>
                        <w:instrText>@</w:instrText>
                      </w:r>
                      <w:r>
                        <w:instrText>gmail</w:instrText>
                      </w:r>
                      <w:r w:rsidRPr="003121A6">
                        <w:rPr>
                          <w:lang w:val="el-GR"/>
                        </w:rPr>
                        <w:instrText>.</w:instrText>
                      </w:r>
                      <w:r>
                        <w:instrText>com</w:instrText>
                      </w:r>
                      <w:r w:rsidRPr="003121A6">
                        <w:rPr>
                          <w:lang w:val="el-GR"/>
                        </w:rPr>
                        <w:instrText>" \</w:instrText>
                      </w:r>
                      <w:r>
                        <w:instrText>h</w:instrText>
                      </w:r>
                      <w:r>
                        <w:fldChar w:fldCharType="separate"/>
                      </w:r>
                      <w:r w:rsidRPr="00773E3C">
                        <w:rPr>
                          <w:rFonts w:ascii="Ubuntu" w:hAnsi="Ubuntu"/>
                          <w:color w:val="0000FF"/>
                          <w:sz w:val="26"/>
                          <w:szCs w:val="26"/>
                          <w:u w:val="single"/>
                        </w:rPr>
                        <w:t>obid</w:t>
                      </w:r>
                      <w:r w:rsidRPr="00FA0E0F">
                        <w:rPr>
                          <w:rFonts w:ascii="Ubuntu" w:hAnsi="Ubuntu"/>
                          <w:color w:val="0000FF"/>
                          <w:sz w:val="26"/>
                          <w:szCs w:val="26"/>
                          <w:u w:val="single"/>
                          <w:lang w:val="el-GR"/>
                        </w:rPr>
                        <w:t>.</w:t>
                      </w:r>
                      <w:r w:rsidRPr="00773E3C">
                        <w:rPr>
                          <w:rFonts w:ascii="Ubuntu" w:hAnsi="Ubuntu"/>
                          <w:color w:val="0000FF"/>
                          <w:sz w:val="26"/>
                          <w:szCs w:val="26"/>
                          <w:u w:val="single"/>
                        </w:rPr>
                        <w:t>petra</w:t>
                      </w:r>
                      <w:r w:rsidRPr="00FA0E0F">
                        <w:rPr>
                          <w:rFonts w:ascii="Ubuntu" w:hAnsi="Ubuntu"/>
                          <w:color w:val="0000FF"/>
                          <w:sz w:val="26"/>
                          <w:szCs w:val="26"/>
                          <w:u w:val="single"/>
                          <w:lang w:val="el-GR"/>
                        </w:rPr>
                        <w:t>@</w:t>
                      </w:r>
                      <w:r w:rsidRPr="00773E3C">
                        <w:rPr>
                          <w:rFonts w:ascii="Ubuntu" w:hAnsi="Ubuntu"/>
                          <w:color w:val="0000FF"/>
                          <w:sz w:val="26"/>
                          <w:szCs w:val="26"/>
                          <w:u w:val="single"/>
                        </w:rPr>
                        <w:t>gmail</w:t>
                      </w:r>
                      <w:r w:rsidRPr="00FA0E0F">
                        <w:rPr>
                          <w:rFonts w:ascii="Ubuntu" w:hAnsi="Ubuntu"/>
                          <w:color w:val="0000FF"/>
                          <w:sz w:val="26"/>
                          <w:szCs w:val="26"/>
                          <w:u w:val="single"/>
                          <w:lang w:val="el-GR"/>
                        </w:rPr>
                        <w:t>.</w:t>
                      </w:r>
                      <w:r w:rsidRPr="00773E3C">
                        <w:rPr>
                          <w:rFonts w:ascii="Ubuntu" w:hAnsi="Ubuntu"/>
                          <w:color w:val="0000FF"/>
                          <w:sz w:val="26"/>
                          <w:szCs w:val="26"/>
                          <w:u w:val="single"/>
                        </w:rPr>
                        <w:t>com</w:t>
                      </w:r>
                      <w:r>
                        <w:rPr>
                          <w:rFonts w:ascii="Ubuntu" w:hAnsi="Ubuntu"/>
                          <w:color w:val="0000FF"/>
                          <w:sz w:val="26"/>
                          <w:szCs w:val="26"/>
                          <w:u w:val="single"/>
                        </w:rPr>
                        <w:fldChar w:fldCharType="end"/>
                      </w:r>
                    </w:p>
                    <w:p w14:paraId="02006EEC" w14:textId="77777777" w:rsidR="00FA0E0F" w:rsidRPr="00773E3C" w:rsidRDefault="00FA0E0F" w:rsidP="00FA0E0F">
                      <w:pPr>
                        <w:spacing w:line="360" w:lineRule="auto"/>
                        <w:jc w:val="center"/>
                        <w:rPr>
                          <w:rFonts w:ascii="Ubuntu" w:hAnsi="Ubuntu"/>
                          <w:color w:val="000000"/>
                          <w:sz w:val="26"/>
                          <w:szCs w:val="26"/>
                          <w:lang w:val="en-US"/>
                        </w:rPr>
                      </w:pPr>
                      <w:r w:rsidRPr="00773E3C">
                        <w:rPr>
                          <w:rFonts w:ascii="Ubuntu" w:hAnsi="Ubuntu"/>
                          <w:color w:val="000000"/>
                          <w:sz w:val="26"/>
                          <w:szCs w:val="26"/>
                          <w:lang w:val="en-US"/>
                        </w:rPr>
                        <w:t xml:space="preserve">Instagram: </w:t>
                      </w:r>
                    </w:p>
                    <w:p w14:paraId="65AC16B8" w14:textId="77777777" w:rsidR="00FA0E0F" w:rsidRPr="00773E3C" w:rsidRDefault="00FA0E0F" w:rsidP="00FA0E0F">
                      <w:pPr>
                        <w:spacing w:line="360" w:lineRule="auto"/>
                        <w:jc w:val="center"/>
                        <w:rPr>
                          <w:rFonts w:ascii="Ubuntu" w:hAnsi="Ubuntu"/>
                          <w:sz w:val="26"/>
                          <w:szCs w:val="26"/>
                          <w:lang w:val="en-US"/>
                        </w:rPr>
                      </w:pPr>
                      <w:r w:rsidRPr="00773E3C">
                        <w:rPr>
                          <w:rFonts w:ascii="Ubuntu" w:hAnsi="Ubuntu"/>
                          <w:color w:val="000000"/>
                          <w:sz w:val="26"/>
                          <w:szCs w:val="26"/>
                          <w:lang w:val="en-US"/>
                        </w:rPr>
                        <w:t xml:space="preserve">Facebook: </w:t>
                      </w:r>
                      <w:hyperlink r:id="rId16">
                        <w:r w:rsidRPr="00773E3C">
                          <w:rPr>
                            <w:rFonts w:ascii="Ubuntu" w:hAnsi="Ubuntu"/>
                            <w:color w:val="0000FF"/>
                            <w:sz w:val="26"/>
                            <w:szCs w:val="26"/>
                            <w:u w:val="single"/>
                            <w:lang w:val="en-US"/>
                          </w:rPr>
                          <w:t>https://www.facebook.com/petrahairmakeup</w:t>
                        </w:r>
                      </w:hyperlink>
                    </w:p>
                    <w:p w14:paraId="1AB33D17" w14:textId="043CF636" w:rsidR="006F77FE" w:rsidRPr="00FA0E0F" w:rsidRDefault="006F77FE" w:rsidP="00047910">
                      <w:pPr>
                        <w:spacing w:after="160" w:line="276" w:lineRule="auto"/>
                        <w:jc w:val="center"/>
                        <w:rPr>
                          <w:rFonts w:ascii="Ubuntu" w:hAnsi="Ubuntu"/>
                          <w:color w:val="1B1B3D"/>
                          <w:sz w:val="26"/>
                          <w:szCs w:val="26"/>
                          <w:lang w:val="en-US"/>
                        </w:rPr>
                      </w:pPr>
                    </w:p>
                  </w:txbxContent>
                </v:textbox>
                <w10:wrap anchorx="margin"/>
              </v:shape>
            </w:pict>
          </mc:Fallback>
        </mc:AlternateContent>
      </w:r>
    </w:p>
    <w:p w14:paraId="5EDA655D" w14:textId="77777777" w:rsidR="001E2A81" w:rsidRDefault="006806CB">
      <w:r w:rsidRPr="00047910">
        <w:rPr>
          <w:noProof/>
        </w:rPr>
        <w:lastRenderedPageBreak/>
        <mc:AlternateContent>
          <mc:Choice Requires="wps">
            <w:drawing>
              <wp:anchor distT="0" distB="0" distL="114300" distR="114300" simplePos="0" relativeHeight="251659264" behindDoc="0" locked="0" layoutInCell="1" allowOverlap="1" wp14:anchorId="39F519F9" wp14:editId="7E6BF5FB">
                <wp:simplePos x="0" y="0"/>
                <wp:positionH relativeFrom="margin">
                  <wp:align>center</wp:align>
                </wp:positionH>
                <wp:positionV relativeFrom="paragraph">
                  <wp:posOffset>6265600</wp:posOffset>
                </wp:positionV>
                <wp:extent cx="4313583" cy="6667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66750"/>
                        </a:xfrm>
                        <a:prstGeom prst="rect">
                          <a:avLst/>
                        </a:prstGeom>
                        <a:noFill/>
                        <a:ln w="6350">
                          <a:noFill/>
                        </a:ln>
                      </wps:spPr>
                      <wps:txbx>
                        <w:txbxContent>
                          <w:p w14:paraId="30C246E2" w14:textId="77777777" w:rsidR="00FA0E0F" w:rsidRPr="00FA0E0F" w:rsidRDefault="00FA0E0F" w:rsidP="00FA0E0F">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28D28EF0" w:rsidR="006806CB" w:rsidRPr="00FA0E0F" w:rsidRDefault="006806CB" w:rsidP="006806CB">
                            <w:pPr>
                              <w:jc w:val="center"/>
                              <w:rPr>
                                <w:rFonts w:ascii="Ubuntu" w:hAnsi="Ubuntu"/>
                                <w:color w:val="FFFFFF" w:themeColor="background1"/>
                                <w:sz w:val="36"/>
                                <w:szCs w:val="3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6" type="#_x0000_t202" style="position:absolute;margin-left:0;margin-top:493.35pt;width:339.65pt;height: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" filled="f" stroked="f" strokeweight=".5pt">
                <v:textbox>
                  <w:txbxContent>
                    <w:p w14:paraId="30C246E2" w14:textId="77777777" w:rsidR="00FA0E0F" w:rsidRPr="00FA0E0F" w:rsidRDefault="00FA0E0F" w:rsidP="00FA0E0F">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υλικά προστατεύονται από άδεια χρήσης</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CC</w:t>
                      </w:r>
                      <w:r w:rsidRPr="002407E7">
                        <w:rPr>
                          <w:rFonts w:ascii="Ubuntu" w:hAnsi="Ubuntu"/>
                          <w:color w:val="FFFFFF" w:themeColor="background1"/>
                          <w:sz w:val="36"/>
                          <w:szCs w:val="36"/>
                          <w:lang w:val="el-GR"/>
                        </w:rPr>
                        <w:t xml:space="preserve"> </w:t>
                      </w:r>
                      <w:r w:rsidRPr="00082EAC">
                        <w:rPr>
                          <w:rFonts w:ascii="Ubuntu" w:hAnsi="Ubuntu"/>
                          <w:color w:val="FFFFFF" w:themeColor="background1"/>
                          <w:sz w:val="36"/>
                          <w:szCs w:val="36"/>
                          <w:lang w:val="en-US"/>
                        </w:rPr>
                        <w:t>BY</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ND</w:t>
                      </w:r>
                      <w:r w:rsidRPr="002407E7">
                        <w:rPr>
                          <w:rFonts w:ascii="Ubuntu" w:hAnsi="Ubuntu"/>
                          <w:color w:val="FFFFFF" w:themeColor="background1"/>
                          <w:sz w:val="36"/>
                          <w:szCs w:val="36"/>
                          <w:lang w:val="el-GR"/>
                        </w:rPr>
                        <w:t>-</w:t>
                      </w:r>
                      <w:r w:rsidRPr="00082EAC">
                        <w:rPr>
                          <w:rFonts w:ascii="Ubuntu" w:hAnsi="Ubuntu"/>
                          <w:color w:val="FFFFFF" w:themeColor="background1"/>
                          <w:sz w:val="36"/>
                          <w:szCs w:val="36"/>
                          <w:lang w:val="en-US"/>
                        </w:rPr>
                        <w:t>SA</w:t>
                      </w:r>
                      <w:r w:rsidRPr="002407E7">
                        <w:rPr>
                          <w:rFonts w:ascii="Ubuntu" w:hAnsi="Ubuntu"/>
                          <w:color w:val="FFFFFF" w:themeColor="background1"/>
                          <w:sz w:val="36"/>
                          <w:szCs w:val="36"/>
                          <w:lang w:val="el-GR"/>
                        </w:rPr>
                        <w:t xml:space="preserve"> 4.0</w:t>
                      </w:r>
                    </w:p>
                    <w:p w14:paraId="22BC5985" w14:textId="28D28EF0" w:rsidR="006806CB" w:rsidRPr="00FA0E0F" w:rsidRDefault="006806CB" w:rsidP="006806CB">
                      <w:pPr>
                        <w:jc w:val="center"/>
                        <w:rPr>
                          <w:rFonts w:ascii="Ubuntu" w:hAnsi="Ubuntu"/>
                          <w:color w:val="FFFFFF" w:themeColor="background1"/>
                          <w:sz w:val="36"/>
                          <w:szCs w:val="36"/>
                          <w:lang w:val="el-GR"/>
                        </w:rPr>
                      </w:pPr>
                    </w:p>
                  </w:txbxContent>
                </v:textbox>
                <w10:wrap anchorx="margin"/>
              </v:shape>
            </w:pict>
          </mc:Fallback>
        </mc:AlternateContent>
      </w:r>
    </w:p>
    <w:sectPr w:rsidR="001E2A81">
      <w:head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F85FC" w14:textId="77777777" w:rsidR="00E55F18" w:rsidRPr="00047910" w:rsidRDefault="00E55F18" w:rsidP="007642CA">
      <w:r w:rsidRPr="00047910">
        <w:separator/>
      </w:r>
    </w:p>
  </w:endnote>
  <w:endnote w:type="continuationSeparator" w:id="0">
    <w:p w14:paraId="232B42D4" w14:textId="77777777" w:rsidR="00E55F18" w:rsidRPr="00047910" w:rsidRDefault="00E55F18" w:rsidP="007642CA">
      <w:r w:rsidRPr="0004791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1F510" w14:textId="77777777" w:rsidR="003121A6" w:rsidRDefault="003121A6">
    <w:pPr>
      <w:pStyle w:val="Footer"/>
    </w:pPr>
    <w:r>
      <w:rPr>
        <w:noProof/>
      </w:rPr>
      <w:drawing>
        <wp:anchor distT="0" distB="0" distL="114300" distR="114300" simplePos="0" relativeHeight="251670528" behindDoc="0" locked="0" layoutInCell="1" allowOverlap="1" wp14:anchorId="6AF34059" wp14:editId="10F898DC">
          <wp:simplePos x="0" y="0"/>
          <wp:positionH relativeFrom="column">
            <wp:posOffset>3727450</wp:posOffset>
          </wp:positionH>
          <wp:positionV relativeFrom="paragraph">
            <wp:posOffset>-137160</wp:posOffset>
          </wp:positionV>
          <wp:extent cx="2666365" cy="447675"/>
          <wp:effectExtent l="0" t="0" r="635" b="9525"/>
          <wp:wrapSquare wrapText="bothSides"/>
          <wp:docPr id="1119495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56529" name="Picture 1406556529"/>
                  <pic:cNvPicPr/>
                </pic:nvPicPr>
                <pic:blipFill>
                  <a:blip r:embed="rId1">
                    <a:extLst>
                      <a:ext uri="{28A0092B-C50C-407E-A947-70E740481C1C}">
                        <a14:useLocalDpi xmlns:a14="http://schemas.microsoft.com/office/drawing/2010/main" val="0"/>
                      </a:ext>
                    </a:extLst>
                  </a:blip>
                  <a:stretch>
                    <a:fillRect/>
                  </a:stretch>
                </pic:blipFill>
                <pic:spPr>
                  <a:xfrm>
                    <a:off x="0" y="0"/>
                    <a:ext cx="2666365" cy="4476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37889" w14:textId="77777777" w:rsidR="00E55F18" w:rsidRPr="00047910" w:rsidRDefault="00E55F18" w:rsidP="007642CA">
      <w:r w:rsidRPr="00047910">
        <w:separator/>
      </w:r>
    </w:p>
  </w:footnote>
  <w:footnote w:type="continuationSeparator" w:id="0">
    <w:p w14:paraId="0D9792BB" w14:textId="77777777" w:rsidR="00E55F18" w:rsidRPr="00047910" w:rsidRDefault="00E55F18" w:rsidP="007642CA">
      <w:r w:rsidRPr="0004791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047910" w:rsidRDefault="00000000">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12CC97A2" w:rsidR="007642CA" w:rsidRPr="00047910" w:rsidRDefault="003121A6">
    <w:pPr>
      <w:pStyle w:val="Header"/>
    </w:pPr>
    <w:r>
      <w:rPr>
        <w:noProof/>
      </w:rPr>
      <w:drawing>
        <wp:anchor distT="0" distB="0" distL="114300" distR="114300" simplePos="0" relativeHeight="251667456" behindDoc="0" locked="0" layoutInCell="1" allowOverlap="1" wp14:anchorId="4DE1D720" wp14:editId="6885829D">
          <wp:simplePos x="0" y="0"/>
          <wp:positionH relativeFrom="column">
            <wp:posOffset>3796030</wp:posOffset>
          </wp:positionH>
          <wp:positionV relativeFrom="paragraph">
            <wp:posOffset>579120</wp:posOffset>
          </wp:positionV>
          <wp:extent cx="2581275" cy="433353"/>
          <wp:effectExtent l="0" t="0" r="0" b="5080"/>
          <wp:wrapTopAndBottom/>
          <wp:docPr id="8120067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06752" name="Picture 812006752"/>
                  <pic:cNvPicPr/>
                </pic:nvPicPr>
                <pic:blipFill>
                  <a:blip r:embed="rId1">
                    <a:extLst>
                      <a:ext uri="{28A0092B-C50C-407E-A947-70E740481C1C}">
                        <a14:useLocalDpi xmlns:a14="http://schemas.microsoft.com/office/drawing/2010/main" val="0"/>
                      </a:ext>
                    </a:extLst>
                  </a:blip>
                  <a:stretch>
                    <a:fillRect/>
                  </a:stretch>
                </pic:blipFill>
                <pic:spPr>
                  <a:xfrm>
                    <a:off x="0" y="0"/>
                    <a:ext cx="2581275" cy="433353"/>
                  </a:xfrm>
                  <a:prstGeom prst="rect">
                    <a:avLst/>
                  </a:prstGeom>
                </pic:spPr>
              </pic:pic>
            </a:graphicData>
          </a:graphic>
        </wp:anchor>
      </w:drawing>
    </w:r>
    <w:r w:rsidR="000F2FF0" w:rsidRPr="00047910">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77777777" w:rsidR="007642CA" w:rsidRPr="00047910" w:rsidRDefault="00000000">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77777777" w:rsidR="007642CA" w:rsidRPr="00047910" w:rsidRDefault="007642CA">
    <w:pPr>
      <w:pStyle w:val="Header"/>
    </w:pPr>
    <w:r w:rsidRPr="00047910">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047910" w:rsidRDefault="007642CA">
    <w:pPr>
      <w:pStyle w:val="Header"/>
    </w:pPr>
    <w:r w:rsidRPr="00047910">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047910" w:rsidRDefault="007642CA">
    <w:pPr>
      <w:pStyle w:val="Header"/>
    </w:pPr>
    <w:r w:rsidRPr="00047910">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47910"/>
    <w:rsid w:val="00082EAC"/>
    <w:rsid w:val="000870FA"/>
    <w:rsid w:val="000A6CF7"/>
    <w:rsid w:val="000F2FF0"/>
    <w:rsid w:val="00146289"/>
    <w:rsid w:val="001E2A81"/>
    <w:rsid w:val="00212CBA"/>
    <w:rsid w:val="00241D05"/>
    <w:rsid w:val="00266A45"/>
    <w:rsid w:val="0030300A"/>
    <w:rsid w:val="00307E87"/>
    <w:rsid w:val="003121A6"/>
    <w:rsid w:val="00326154"/>
    <w:rsid w:val="003263D6"/>
    <w:rsid w:val="0036150E"/>
    <w:rsid w:val="00363974"/>
    <w:rsid w:val="003B2CCA"/>
    <w:rsid w:val="00401FB8"/>
    <w:rsid w:val="004141DA"/>
    <w:rsid w:val="0049474A"/>
    <w:rsid w:val="004C21BF"/>
    <w:rsid w:val="00524614"/>
    <w:rsid w:val="00530933"/>
    <w:rsid w:val="00530962"/>
    <w:rsid w:val="005718AA"/>
    <w:rsid w:val="005A1F48"/>
    <w:rsid w:val="005B6090"/>
    <w:rsid w:val="005C12E4"/>
    <w:rsid w:val="00632439"/>
    <w:rsid w:val="006806CB"/>
    <w:rsid w:val="006E5034"/>
    <w:rsid w:val="006F77FE"/>
    <w:rsid w:val="00757249"/>
    <w:rsid w:val="007642CA"/>
    <w:rsid w:val="007E213E"/>
    <w:rsid w:val="007E7D45"/>
    <w:rsid w:val="007F62B5"/>
    <w:rsid w:val="00800E30"/>
    <w:rsid w:val="00834394"/>
    <w:rsid w:val="00851D73"/>
    <w:rsid w:val="008B44C8"/>
    <w:rsid w:val="008E4058"/>
    <w:rsid w:val="00915A95"/>
    <w:rsid w:val="00967198"/>
    <w:rsid w:val="00980CEE"/>
    <w:rsid w:val="009B6889"/>
    <w:rsid w:val="009C5FB1"/>
    <w:rsid w:val="009C6B01"/>
    <w:rsid w:val="00A24CD2"/>
    <w:rsid w:val="00AA1582"/>
    <w:rsid w:val="00AB6DC0"/>
    <w:rsid w:val="00AB6DDC"/>
    <w:rsid w:val="00B04676"/>
    <w:rsid w:val="00B20D88"/>
    <w:rsid w:val="00B46B10"/>
    <w:rsid w:val="00C5388E"/>
    <w:rsid w:val="00C934F3"/>
    <w:rsid w:val="00D04E7D"/>
    <w:rsid w:val="00DC3E6A"/>
    <w:rsid w:val="00DE529C"/>
    <w:rsid w:val="00E10174"/>
    <w:rsid w:val="00E55F18"/>
    <w:rsid w:val="00EC52DE"/>
    <w:rsid w:val="00F067C3"/>
    <w:rsid w:val="00FA0E0F"/>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047910"/>
    <w:rPr>
      <w:color w:val="0563C1" w:themeColor="hyperlink"/>
      <w:u w:val="single"/>
    </w:rPr>
  </w:style>
  <w:style w:type="character" w:styleId="UnresolvedMention">
    <w:name w:val="Unresolved Mention"/>
    <w:basedOn w:val="DefaultParagraphFont"/>
    <w:uiPriority w:val="99"/>
    <w:semiHidden/>
    <w:unhideWhenUsed/>
    <w:rsid w:val="00047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yperlink" Target="https://www.facebook.com/petrahairmakeup"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s://www.facebook.com/petrahairmakeup"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3</TotalTime>
  <Pages>7</Pages>
  <Words>0</Words>
  <Characters>0</Characters>
  <Application>Microsoft Office Word</Application>
  <DocSecurity>0</DocSecurity>
  <Lines>12</Lines>
  <Paragraphs>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Chrysi Triantafyllou</cp:lastModifiedBy>
  <cp:revision>3</cp:revision>
  <dcterms:created xsi:type="dcterms:W3CDTF">2024-10-07T09:55:00Z</dcterms:created>
  <dcterms:modified xsi:type="dcterms:W3CDTF">2024-10-15T13:38:00Z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