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48BB11D7" w:rsidR="007642CA" w:rsidRPr="00E667D2" w:rsidRDefault="00D531A3">
      <w:pPr>
        <w:sectPr w:rsidR="007642CA" w:rsidRPr="00E667D2">
          <w:headerReference w:type="even" r:id="rId7"/>
          <w:headerReference w:type="default" r:id="rId8"/>
          <w:headerReference w:type="first" r:id="rId9"/>
          <w:pgSz w:w="11906" w:h="16838"/>
          <w:pgMar w:top="1417" w:right="1417" w:bottom="1417" w:left="1417" w:header="708" w:footer="708" w:gutter="0"/>
          <w:cols w:space="708"/>
          <w:docGrid w:linePitch="360"/>
        </w:sectPr>
      </w:pPr>
      <w:r w:rsidRPr="00E667D2">
        <w:rPr>
          <w:noProof/>
        </w:rPr>
        <mc:AlternateContent>
          <mc:Choice Requires="wps">
            <w:drawing>
              <wp:anchor distT="0" distB="0" distL="114300" distR="114300" simplePos="0" relativeHeight="251683840" behindDoc="0" locked="0" layoutInCell="1" allowOverlap="1" wp14:anchorId="209D5056" wp14:editId="7C25715D">
                <wp:simplePos x="0" y="0"/>
                <wp:positionH relativeFrom="margin">
                  <wp:posOffset>-594995</wp:posOffset>
                </wp:positionH>
                <wp:positionV relativeFrom="paragraph">
                  <wp:posOffset>7253604</wp:posOffset>
                </wp:positionV>
                <wp:extent cx="7029450" cy="847725"/>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7029450" cy="847725"/>
                        </a:xfrm>
                        <a:prstGeom prst="rect">
                          <a:avLst/>
                        </a:prstGeom>
                        <a:noFill/>
                        <a:ln w="6350">
                          <a:noFill/>
                        </a:ln>
                      </wps:spPr>
                      <wps:txbx>
                        <w:txbxContent>
                          <w:p w14:paraId="780C09C9" w14:textId="77777777" w:rsidR="00D531A3" w:rsidRPr="00D531A3" w:rsidRDefault="00D531A3" w:rsidP="00D531A3">
                            <w:pPr>
                              <w:rPr>
                                <w:b/>
                                <w:i/>
                                <w:color w:val="0070C0"/>
                                <w:sz w:val="24"/>
                                <w:szCs w:val="24"/>
                                <w:lang w:val="el-GR"/>
                              </w:rPr>
                            </w:pPr>
                            <w:r w:rsidRPr="00D531A3">
                              <w:rPr>
                                <w:b/>
                                <w:bCs/>
                                <w:i/>
                                <w:iCs/>
                                <w:color w:val="0070C0"/>
                                <w:sz w:val="24"/>
                                <w:szCs w:val="24"/>
                                <w:lang w:val="el-GR"/>
                              </w:rPr>
                              <w:t>Αυτή η ιστορία αναπτύχθηκε στο πλαίσιο του έργου</w:t>
                            </w:r>
                            <w:r w:rsidRPr="00D531A3">
                              <w:rPr>
                                <w:b/>
                                <w:i/>
                                <w:color w:val="0070C0"/>
                                <w:sz w:val="24"/>
                                <w:szCs w:val="24"/>
                                <w:lang w:val="el-GR"/>
                              </w:rPr>
                              <w:br/>
                            </w:r>
                            <w:r w:rsidRPr="00D531A3">
                              <w:rPr>
                                <w:b/>
                                <w:bCs/>
                                <w:i/>
                                <w:iCs/>
                                <w:color w:val="0070C0"/>
                                <w:sz w:val="24"/>
                                <w:szCs w:val="24"/>
                                <w:lang w:val="el-GR"/>
                              </w:rPr>
                              <w:t>"</w:t>
                            </w:r>
                            <w:r w:rsidRPr="00D531A3">
                              <w:rPr>
                                <w:b/>
                                <w:bCs/>
                                <w:i/>
                                <w:iCs/>
                                <w:color w:val="0070C0"/>
                                <w:sz w:val="24"/>
                                <w:szCs w:val="24"/>
                                <w:lang w:val="en-US"/>
                              </w:rPr>
                              <w:t>SkillsXcellerate</w:t>
                            </w:r>
                            <w:r w:rsidRPr="00D531A3">
                              <w:rPr>
                                <w:b/>
                                <w:bCs/>
                                <w:i/>
                                <w:iCs/>
                                <w:color w:val="0070C0"/>
                                <w:sz w:val="24"/>
                                <w:szCs w:val="24"/>
                                <w:lang w:val="el-GR"/>
                              </w:rPr>
                              <w:t>:</w:t>
                            </w:r>
                            <w:r w:rsidRPr="00D531A3">
                              <w:rPr>
                                <w:b/>
                                <w:i/>
                                <w:color w:val="0070C0"/>
                                <w:sz w:val="24"/>
                                <w:szCs w:val="24"/>
                                <w:lang w:val="el-GR"/>
                              </w:rPr>
                              <w:t xml:space="preserve"> </w:t>
                            </w:r>
                            <w:r w:rsidRPr="00D531A3">
                              <w:rPr>
                                <w:b/>
                                <w:bCs/>
                                <w:i/>
                                <w:iCs/>
                                <w:color w:val="0070C0"/>
                                <w:sz w:val="24"/>
                                <w:szCs w:val="24"/>
                                <w:lang w:val="el-GR"/>
                              </w:rPr>
                              <w:t>Ενίσχυση των νέων στην πορεία τους προς την ανεξαρτησία μέσω της επιχειρηματικότητας"</w:t>
                            </w:r>
                          </w:p>
                          <w:p w14:paraId="317F192B" w14:textId="75FE73BC" w:rsidR="00BD330B" w:rsidRPr="00D531A3" w:rsidRDefault="00D531A3" w:rsidP="00BD330B">
                            <w:pPr>
                              <w:rPr>
                                <w:b/>
                                <w:i/>
                                <w:color w:val="0070C0"/>
                                <w:sz w:val="24"/>
                                <w:szCs w:val="24"/>
                                <w:lang w:val="el-GR"/>
                              </w:rPr>
                            </w:pPr>
                            <w:r>
                              <w:rPr>
                                <w:b/>
                                <w:i/>
                                <w:color w:val="0070C0"/>
                                <w:sz w:val="24"/>
                                <w:szCs w:val="24"/>
                              </w:rPr>
                              <w:t xml:space="preserve">WP2 –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09D5056" id="_x0000_t202" coordsize="21600,21600" o:spt="202" path="m,l,21600r21600,l21600,xe">
                <v:stroke joinstyle="miter"/>
                <v:path gradientshapeok="t" o:connecttype="rect"/>
              </v:shapetype>
              <v:shape id="Polje z besedilom 10" o:spid="_x0000_s1026" type="#_x0000_t202" style="position:absolute;margin-left:-46.85pt;margin-top:571.15pt;width:553.5pt;height:6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NDFQIAACQEAAAOAAAAZHJzL2Uyb0RvYy54bWysU01v2zAMvQ/YfxB0X5xkSdMGcYqsRYYB&#10;RVsgLXpWZCk2IIuaxMTOfv0oOV/LbsMuMqlHP5KP1Oy+rQ3bKR8qsDkf9PqcKSuhqOwm5+9vyy+3&#10;nAUUthAGrMr5XgV+P//8ada4qRpCCaZQnhGJDdPG5bxEdNMsC7JUtQg9cMoSqMHXAsn1m6zwoiH2&#10;2mTDfv8ma8AXzoNUIdDtYwfyeeLXWkl80TooZCbnVBum06dzHc9sPhPTjReurOShDPEPVdSispT0&#10;RPUoULCtr/6iqivpIYDGnoQ6A60rqVIP1M2gf9XNqhROpV5InOBOMoX/Ryufdyv36hm236ClAUZB&#10;GhemgS5jP632dfxSpYxwknB/kk21yCRdTvrDu9GYIEnY7WgyGY4jTXb+2/mA3xXULBo59zSWpJbY&#10;PQXsQo8hMZmFZWVMGo2xrMn5zVei/wMhcmMpx7nWaGG7bg8NrKHYU18eupEHJ5cVJX8SAV+FpxlT&#10;vbS3+EKHNkBJpKkcZyX4X9d3MY4kJ4SzhnYl5+HnVnjFmflhaRh3g9GI6DA5o/FkSI6/RNaXiN3W&#10;D0DrOKCX4WQyYzyao6k91B+01ouYlSBhJeXOOR7NB+w2mJ6FVItFCqJ1cgKf7MrJSB3FipK+tR/C&#10;u4PuSBN7huNWiemV/F1sJ/Nii6CrNJsobKfmQW9axTTdw7OJu37pp6jz457/BgAA//8DAFBLAwQU&#10;AAYACAAAACEAy9HFzuQAAAAOAQAADwAAAGRycy9kb3ducmV2LnhtbEyPzU7DMBCE70i8g7VI3Frn&#10;h9IQ4lRVpAoJ0UNLL9yc2E0i7HWI3Tbw9GxPcJvVfJqdKVaTNeysR987FBDPI2AaG6d6bAUc3jez&#10;DJgPEpU0DrWAb+1hVd7eFDJX7oI7fd6HllEI+lwK6EIYcs5902kr/dwNGsk7utHKQOfYcjXKC4Vb&#10;w5MoeuRW9kgfOjnoqtPN5/5kBbxWm63c1YnNfkz18nZcD1+Hj4UQ93fT+hlY0FP4g+Fan6pDSZ1q&#10;d0LlmREwe0qXhJIRPyQpsCsSxSmpmlSyXGTAy4L/n1H+AgAA//8DAFBLAQItABQABgAIAAAAIQC2&#10;gziS/gAAAOEBAAATAAAAAAAAAAAAAAAAAAAAAABbQ29udGVudF9UeXBlc10ueG1sUEsBAi0AFAAG&#10;AAgAAAAhADj9If/WAAAAlAEAAAsAAAAAAAAAAAAAAAAALwEAAF9yZWxzLy5yZWxzUEsBAi0AFAAG&#10;AAgAAAAhAOlEk0MVAgAAJAQAAA4AAAAAAAAAAAAAAAAALgIAAGRycy9lMm9Eb2MueG1sUEsBAi0A&#10;FAAGAAgAAAAhAMvRxc7kAAAADgEAAA8AAAAAAAAAAAAAAAAAbwQAAGRycy9kb3ducmV2LnhtbFBL&#10;BQYAAAAABAAEAPMAAACABQAAAAA=&#10;" filled="f" stroked="f" strokeweight=".5pt">
                <v:textbox>
                  <w:txbxContent>
                    <w:p w14:paraId="780C09C9" w14:textId="77777777" w:rsidR="00D531A3" w:rsidRPr="00D531A3" w:rsidRDefault="00D531A3" w:rsidP="00D531A3">
                      <w:pPr>
                        <w:rPr>
                          <w:b/>
                          <w:i/>
                          <w:color w:val="0070C0"/>
                          <w:sz w:val="24"/>
                          <w:szCs w:val="24"/>
                          <w:lang w:val="el-GR"/>
                        </w:rPr>
                      </w:pPr>
                      <w:r w:rsidRPr="00D531A3">
                        <w:rPr>
                          <w:b/>
                          <w:bCs/>
                          <w:i/>
                          <w:iCs/>
                          <w:color w:val="0070C0"/>
                          <w:sz w:val="24"/>
                          <w:szCs w:val="24"/>
                          <w:lang w:val="el-GR"/>
                        </w:rPr>
                        <w:t>Αυτή η ιστορία αναπτύχθηκε στο πλαίσιο του έργου</w:t>
                      </w:r>
                      <w:r w:rsidRPr="00D531A3">
                        <w:rPr>
                          <w:b/>
                          <w:i/>
                          <w:color w:val="0070C0"/>
                          <w:sz w:val="24"/>
                          <w:szCs w:val="24"/>
                          <w:lang w:val="el-GR"/>
                        </w:rPr>
                        <w:br/>
                      </w:r>
                      <w:r w:rsidRPr="00D531A3">
                        <w:rPr>
                          <w:b/>
                          <w:bCs/>
                          <w:i/>
                          <w:iCs/>
                          <w:color w:val="0070C0"/>
                          <w:sz w:val="24"/>
                          <w:szCs w:val="24"/>
                          <w:lang w:val="el-GR"/>
                        </w:rPr>
                        <w:t>"</w:t>
                      </w:r>
                      <w:proofErr w:type="spellStart"/>
                      <w:r w:rsidRPr="00D531A3">
                        <w:rPr>
                          <w:b/>
                          <w:bCs/>
                          <w:i/>
                          <w:iCs/>
                          <w:color w:val="0070C0"/>
                          <w:sz w:val="24"/>
                          <w:szCs w:val="24"/>
                          <w:lang w:val="en-US"/>
                        </w:rPr>
                        <w:t>SkillsXcellerate</w:t>
                      </w:r>
                      <w:proofErr w:type="spellEnd"/>
                      <w:r w:rsidRPr="00D531A3">
                        <w:rPr>
                          <w:b/>
                          <w:bCs/>
                          <w:i/>
                          <w:iCs/>
                          <w:color w:val="0070C0"/>
                          <w:sz w:val="24"/>
                          <w:szCs w:val="24"/>
                          <w:lang w:val="el-GR"/>
                        </w:rPr>
                        <w:t>:</w:t>
                      </w:r>
                      <w:r w:rsidRPr="00D531A3">
                        <w:rPr>
                          <w:b/>
                          <w:i/>
                          <w:color w:val="0070C0"/>
                          <w:sz w:val="24"/>
                          <w:szCs w:val="24"/>
                          <w:lang w:val="el-GR"/>
                        </w:rPr>
                        <w:t xml:space="preserve"> </w:t>
                      </w:r>
                      <w:r w:rsidRPr="00D531A3">
                        <w:rPr>
                          <w:b/>
                          <w:bCs/>
                          <w:i/>
                          <w:iCs/>
                          <w:color w:val="0070C0"/>
                          <w:sz w:val="24"/>
                          <w:szCs w:val="24"/>
                          <w:lang w:val="el-GR"/>
                        </w:rPr>
                        <w:t>Ενίσχυση των νέων στην πορεία τους προς την ανεξαρτησία μέσω της επιχειρηματικότητας"</w:t>
                      </w:r>
                    </w:p>
                    <w:p w14:paraId="317F192B" w14:textId="75FE73BC" w:rsidR="00BD330B" w:rsidRPr="00D531A3" w:rsidRDefault="00D531A3" w:rsidP="00BD330B">
                      <w:pPr>
                        <w:rPr>
                          <w:b/>
                          <w:i/>
                          <w:color w:val="0070C0"/>
                          <w:sz w:val="24"/>
                          <w:szCs w:val="24"/>
                          <w:lang w:val="el-GR"/>
                        </w:rPr>
                      </w:pPr>
                      <w:r>
                        <w:rPr>
                          <w:b/>
                          <w:i/>
                          <w:color w:val="0070C0"/>
                          <w:sz w:val="24"/>
                          <w:szCs w:val="24"/>
                        </w:rPr>
                        <w:t xml:space="preserve">WP2 – </w:t>
                      </w:r>
                      <w:r>
                        <w:rPr>
                          <w:b/>
                          <w:i/>
                          <w:color w:val="0070C0"/>
                          <w:sz w:val="24"/>
                          <w:szCs w:val="24"/>
                          <w:lang w:val="el-GR"/>
                        </w:rPr>
                        <w:t>Βέλτιστες πρακτικές επιχειρηματικότητας</w:t>
                      </w:r>
                    </w:p>
                  </w:txbxContent>
                </v:textbox>
                <w10:wrap anchorx="margin"/>
              </v:shape>
            </w:pict>
          </mc:Fallback>
        </mc:AlternateContent>
      </w:r>
      <w:r w:rsidRPr="00E667D2">
        <w:rPr>
          <w:noProof/>
        </w:rPr>
        <mc:AlternateContent>
          <mc:Choice Requires="wps">
            <w:drawing>
              <wp:anchor distT="0" distB="0" distL="114300" distR="114300" simplePos="0" relativeHeight="251689984" behindDoc="0" locked="0" layoutInCell="1" allowOverlap="1" wp14:anchorId="53F9C109" wp14:editId="554CA565">
                <wp:simplePos x="0" y="0"/>
                <wp:positionH relativeFrom="margin">
                  <wp:align>center</wp:align>
                </wp:positionH>
                <wp:positionV relativeFrom="paragraph">
                  <wp:posOffset>8928735</wp:posOffset>
                </wp:positionV>
                <wp:extent cx="6937513" cy="7143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14375"/>
                        </a:xfrm>
                        <a:prstGeom prst="rect">
                          <a:avLst/>
                        </a:prstGeom>
                        <a:noFill/>
                        <a:ln w="6350">
                          <a:noFill/>
                        </a:ln>
                      </wps:spPr>
                      <wps:txbx>
                        <w:txbxContent>
                          <w:p w14:paraId="6BD98F42" w14:textId="77777777" w:rsidR="00D531A3" w:rsidRPr="00D531A3" w:rsidRDefault="00D531A3" w:rsidP="00D531A3">
                            <w:pPr>
                              <w:rPr>
                                <w:rFonts w:ascii="Ubuntu" w:hAnsi="Ubuntu"/>
                                <w:color w:val="808080" w:themeColor="background1" w:themeShade="80"/>
                                <w:sz w:val="16"/>
                                <w:szCs w:val="16"/>
                                <w:lang w:val="el-GR"/>
                              </w:rPr>
                            </w:pPr>
                            <w:r w:rsidRPr="00D531A3">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D531A3">
                              <w:rPr>
                                <w:rFonts w:ascii="Ubuntu" w:hAnsi="Ubuntu"/>
                                <w:color w:val="808080" w:themeColor="background1" w:themeShade="80"/>
                                <w:sz w:val="16"/>
                                <w:szCs w:val="16"/>
                              </w:rPr>
                              <w:t>MUCF</w:t>
                            </w:r>
                            <w:r w:rsidRPr="00D531A3">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D531A3">
                              <w:rPr>
                                <w:rFonts w:ascii="Ubuntu" w:hAnsi="Ubuntu"/>
                                <w:color w:val="808080" w:themeColor="background1" w:themeShade="80"/>
                                <w:sz w:val="16"/>
                                <w:szCs w:val="16"/>
                              </w:rPr>
                              <w:t>EACEA</w:t>
                            </w:r>
                            <w:r w:rsidRPr="00D531A3">
                              <w:rPr>
                                <w:rFonts w:ascii="Ubuntu" w:hAnsi="Ubuntu"/>
                                <w:color w:val="808080" w:themeColor="background1" w:themeShade="80"/>
                                <w:sz w:val="16"/>
                                <w:szCs w:val="16"/>
                                <w:lang w:val="el-GR"/>
                              </w:rPr>
                              <w:t xml:space="preserve">). Ούτε η Ευρωπαϊκή Ένωση ούτε ο </w:t>
                            </w:r>
                            <w:r w:rsidRPr="00D531A3">
                              <w:rPr>
                                <w:rFonts w:ascii="Ubuntu" w:hAnsi="Ubuntu"/>
                                <w:color w:val="808080" w:themeColor="background1" w:themeShade="80"/>
                                <w:sz w:val="16"/>
                                <w:szCs w:val="16"/>
                              </w:rPr>
                              <w:t>EACEA</w:t>
                            </w:r>
                            <w:r w:rsidRPr="00D531A3">
                              <w:rPr>
                                <w:rFonts w:ascii="Ubuntu" w:hAnsi="Ubuntu"/>
                                <w:color w:val="808080" w:themeColor="background1" w:themeShade="80"/>
                                <w:sz w:val="16"/>
                                <w:szCs w:val="16"/>
                                <w:lang w:val="el-GR"/>
                              </w:rPr>
                              <w:t xml:space="preserve"> μπορούν να θεωρηθούν υπεύθυνοι γι' αυτές.</w:t>
                            </w:r>
                          </w:p>
                          <w:p w14:paraId="74E68423" w14:textId="1459D9BB" w:rsidR="007E7D45" w:rsidRPr="00D531A3" w:rsidRDefault="00D531A3" w:rsidP="00D531A3">
                            <w:pPr>
                              <w:rPr>
                                <w:rFonts w:ascii="Ubuntu" w:hAnsi="Ubuntu"/>
                                <w:color w:val="808080" w:themeColor="background1" w:themeShade="80"/>
                                <w:sz w:val="16"/>
                                <w:szCs w:val="16"/>
                                <w:lang w:val="el-GR"/>
                              </w:rPr>
                            </w:pPr>
                            <w:r w:rsidRPr="00D531A3">
                              <w:rPr>
                                <w:rFonts w:ascii="Ubuntu" w:hAnsi="Ubuntu"/>
                                <w:color w:val="808080" w:themeColor="background1" w:themeShade="80"/>
                                <w:sz w:val="16"/>
                                <w:szCs w:val="16"/>
                                <w:lang w:val="el-GR"/>
                              </w:rPr>
                              <w:t>Κωδικός έργου: 2023-2-</w:t>
                            </w:r>
                            <w:r w:rsidRPr="00D531A3">
                              <w:rPr>
                                <w:rFonts w:ascii="Ubuntu" w:hAnsi="Ubuntu"/>
                                <w:color w:val="808080" w:themeColor="background1" w:themeShade="80"/>
                                <w:sz w:val="16"/>
                                <w:szCs w:val="16"/>
                              </w:rPr>
                              <w:t>SE</w:t>
                            </w:r>
                            <w:r w:rsidRPr="00D531A3">
                              <w:rPr>
                                <w:rFonts w:ascii="Ubuntu" w:hAnsi="Ubuntu"/>
                                <w:color w:val="808080" w:themeColor="background1" w:themeShade="80"/>
                                <w:sz w:val="16"/>
                                <w:szCs w:val="16"/>
                                <w:lang w:val="el-GR"/>
                              </w:rPr>
                              <w:t>02-</w:t>
                            </w:r>
                            <w:r w:rsidRPr="00D531A3">
                              <w:rPr>
                                <w:rFonts w:ascii="Ubuntu" w:hAnsi="Ubuntu"/>
                                <w:color w:val="808080" w:themeColor="background1" w:themeShade="80"/>
                                <w:sz w:val="16"/>
                                <w:szCs w:val="16"/>
                              </w:rPr>
                              <w:t>KA</w:t>
                            </w:r>
                            <w:r w:rsidRPr="00D531A3">
                              <w:rPr>
                                <w:rFonts w:ascii="Ubuntu" w:hAnsi="Ubuntu"/>
                                <w:color w:val="808080" w:themeColor="background1" w:themeShade="80"/>
                                <w:sz w:val="16"/>
                                <w:szCs w:val="16"/>
                                <w:lang w:val="el-GR"/>
                              </w:rPr>
                              <w:t>220-</w:t>
                            </w:r>
                            <w:r w:rsidRPr="00D531A3">
                              <w:rPr>
                                <w:rFonts w:ascii="Ubuntu" w:hAnsi="Ubuntu"/>
                                <w:color w:val="808080" w:themeColor="background1" w:themeShade="80"/>
                                <w:sz w:val="16"/>
                                <w:szCs w:val="16"/>
                              </w:rPr>
                              <w:t>YOU</w:t>
                            </w:r>
                            <w:r w:rsidRPr="00D531A3">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7" type="#_x0000_t202" style="position:absolute;margin-left:0;margin-top:703.05pt;width:546.25pt;height:56.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NGAIAADM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c39+HaajynhGLvNJ+jFMtnlb+t8+CagIdEoqUNaElps&#10;v/KhTz2lxGYGlkrrRI02pMUO4+kw/XCOYHFtsMdl1miFbtMRVV3tsYHqgOs56Jn3li8VzrBiPrwy&#10;h1TjRijf8IKH1IC94GhRUoP79bf7mI8MYJSSFqVTUv9zx5ygRH83yM19PplErSVnMr0doeOuI5vr&#10;iNk1j4DqzPGhWJ7MmB/0yZQOmndU+SJ2xRAzHHuXNJzMx9ALGl8JF4tFSkJ1WRZWZm15LB1RjQi/&#10;de/M2SMNAQl8hpPIWPGBjT6352OxCyBVoiri3KN6hB+Vmcg+vqIo/Ws/ZV3e+vw3AAAA//8DAFBL&#10;AwQUAAYACAAAACEA3ybaa+IAAAALAQAADwAAAGRycy9kb3ducmV2LnhtbEyPwU7DMBBE70j8g7WV&#10;uFE7EYlCiFNVkSokBIeWXrht4m0SNbZD7LaBr8c90dvuzmj2TbGa9cDONLneGgnRUgAj01jVm1bC&#10;/nPzmAFzHo3CwRqS8EMOVuX9XYG5shezpfPOtyyEGJejhM77MefcNR1pdEs7kgnawU4afVinlqsJ&#10;LyFcDzwWIuUaexM+dDhS1VFz3J20hLdq84HbOtbZ71C9vh/W4/f+K5HyYTGvX4B5mv2/Ga74AR3K&#10;wFTbk1GODRJCER+uTyKNgF118RwnwOowJVGWAi8Lftuh/AMAAP//AwBQSwECLQAUAAYACAAAACEA&#10;toM4kv4AAADhAQAAEwAAAAAAAAAAAAAAAAAAAAAAW0NvbnRlbnRfVHlwZXNdLnhtbFBLAQItABQA&#10;BgAIAAAAIQA4/SH/1gAAAJQBAAALAAAAAAAAAAAAAAAAAC8BAABfcmVscy8ucmVsc1BLAQItABQA&#10;BgAIAAAAIQB/hhLNGAIAADMEAAAOAAAAAAAAAAAAAAAAAC4CAABkcnMvZTJvRG9jLnhtbFBLAQIt&#10;ABQABgAIAAAAIQDfJtpr4gAAAAsBAAAPAAAAAAAAAAAAAAAAAHIEAABkcnMvZG93bnJldi54bWxQ&#10;SwUGAAAAAAQABADzAAAAgQUAAAAA&#10;" filled="f" stroked="f" strokeweight=".5pt">
                <v:textbox>
                  <w:txbxContent>
                    <w:p w14:paraId="6BD98F42" w14:textId="77777777" w:rsidR="00D531A3" w:rsidRPr="00D531A3" w:rsidRDefault="00D531A3" w:rsidP="00D531A3">
                      <w:pPr>
                        <w:rPr>
                          <w:rFonts w:ascii="Ubuntu" w:hAnsi="Ubuntu"/>
                          <w:color w:val="808080" w:themeColor="background1" w:themeShade="80"/>
                          <w:sz w:val="16"/>
                          <w:szCs w:val="16"/>
                          <w:lang w:val="el-GR"/>
                        </w:rPr>
                      </w:pPr>
                      <w:r w:rsidRPr="00D531A3">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D531A3">
                        <w:rPr>
                          <w:rFonts w:ascii="Ubuntu" w:hAnsi="Ubuntu"/>
                          <w:color w:val="808080" w:themeColor="background1" w:themeShade="80"/>
                          <w:sz w:val="16"/>
                          <w:szCs w:val="16"/>
                        </w:rPr>
                        <w:t>MUCF</w:t>
                      </w:r>
                      <w:r w:rsidRPr="00D531A3">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D531A3">
                        <w:rPr>
                          <w:rFonts w:ascii="Ubuntu" w:hAnsi="Ubuntu"/>
                          <w:color w:val="808080" w:themeColor="background1" w:themeShade="80"/>
                          <w:sz w:val="16"/>
                          <w:szCs w:val="16"/>
                        </w:rPr>
                        <w:t>EACEA</w:t>
                      </w:r>
                      <w:r w:rsidRPr="00D531A3">
                        <w:rPr>
                          <w:rFonts w:ascii="Ubuntu" w:hAnsi="Ubuntu"/>
                          <w:color w:val="808080" w:themeColor="background1" w:themeShade="80"/>
                          <w:sz w:val="16"/>
                          <w:szCs w:val="16"/>
                          <w:lang w:val="el-GR"/>
                        </w:rPr>
                        <w:t xml:space="preserve">). Ούτε η Ευρωπαϊκή Ένωση ούτε ο </w:t>
                      </w:r>
                      <w:r w:rsidRPr="00D531A3">
                        <w:rPr>
                          <w:rFonts w:ascii="Ubuntu" w:hAnsi="Ubuntu"/>
                          <w:color w:val="808080" w:themeColor="background1" w:themeShade="80"/>
                          <w:sz w:val="16"/>
                          <w:szCs w:val="16"/>
                        </w:rPr>
                        <w:t>EACEA</w:t>
                      </w:r>
                      <w:r w:rsidRPr="00D531A3">
                        <w:rPr>
                          <w:rFonts w:ascii="Ubuntu" w:hAnsi="Ubuntu"/>
                          <w:color w:val="808080" w:themeColor="background1" w:themeShade="80"/>
                          <w:sz w:val="16"/>
                          <w:szCs w:val="16"/>
                          <w:lang w:val="el-GR"/>
                        </w:rPr>
                        <w:t xml:space="preserve"> μπορούν να θεωρηθούν υπεύθυνοι γι' αυτές.</w:t>
                      </w:r>
                    </w:p>
                    <w:p w14:paraId="74E68423" w14:textId="1459D9BB" w:rsidR="007E7D45" w:rsidRPr="00D531A3" w:rsidRDefault="00D531A3" w:rsidP="00D531A3">
                      <w:pPr>
                        <w:rPr>
                          <w:rFonts w:ascii="Ubuntu" w:hAnsi="Ubuntu"/>
                          <w:color w:val="808080" w:themeColor="background1" w:themeShade="80"/>
                          <w:sz w:val="16"/>
                          <w:szCs w:val="16"/>
                          <w:lang w:val="el-GR"/>
                        </w:rPr>
                      </w:pPr>
                      <w:r w:rsidRPr="00D531A3">
                        <w:rPr>
                          <w:rFonts w:ascii="Ubuntu" w:hAnsi="Ubuntu"/>
                          <w:color w:val="808080" w:themeColor="background1" w:themeShade="80"/>
                          <w:sz w:val="16"/>
                          <w:szCs w:val="16"/>
                          <w:lang w:val="el-GR"/>
                        </w:rPr>
                        <w:t>Κωδικός έργου: 2023-2-</w:t>
                      </w:r>
                      <w:r w:rsidRPr="00D531A3">
                        <w:rPr>
                          <w:rFonts w:ascii="Ubuntu" w:hAnsi="Ubuntu"/>
                          <w:color w:val="808080" w:themeColor="background1" w:themeShade="80"/>
                          <w:sz w:val="16"/>
                          <w:szCs w:val="16"/>
                        </w:rPr>
                        <w:t>SE</w:t>
                      </w:r>
                      <w:r w:rsidRPr="00D531A3">
                        <w:rPr>
                          <w:rFonts w:ascii="Ubuntu" w:hAnsi="Ubuntu"/>
                          <w:color w:val="808080" w:themeColor="background1" w:themeShade="80"/>
                          <w:sz w:val="16"/>
                          <w:szCs w:val="16"/>
                          <w:lang w:val="el-GR"/>
                        </w:rPr>
                        <w:t>02-</w:t>
                      </w:r>
                      <w:r w:rsidRPr="00D531A3">
                        <w:rPr>
                          <w:rFonts w:ascii="Ubuntu" w:hAnsi="Ubuntu"/>
                          <w:color w:val="808080" w:themeColor="background1" w:themeShade="80"/>
                          <w:sz w:val="16"/>
                          <w:szCs w:val="16"/>
                        </w:rPr>
                        <w:t>KA</w:t>
                      </w:r>
                      <w:r w:rsidRPr="00D531A3">
                        <w:rPr>
                          <w:rFonts w:ascii="Ubuntu" w:hAnsi="Ubuntu"/>
                          <w:color w:val="808080" w:themeColor="background1" w:themeShade="80"/>
                          <w:sz w:val="16"/>
                          <w:szCs w:val="16"/>
                          <w:lang w:val="el-GR"/>
                        </w:rPr>
                        <w:t>220-</w:t>
                      </w:r>
                      <w:r w:rsidRPr="00D531A3">
                        <w:rPr>
                          <w:rFonts w:ascii="Ubuntu" w:hAnsi="Ubuntu"/>
                          <w:color w:val="808080" w:themeColor="background1" w:themeShade="80"/>
                          <w:sz w:val="16"/>
                          <w:szCs w:val="16"/>
                        </w:rPr>
                        <w:t>YOU</w:t>
                      </w:r>
                      <w:r w:rsidRPr="00D531A3">
                        <w:rPr>
                          <w:rFonts w:ascii="Ubuntu" w:hAnsi="Ubuntu"/>
                          <w:color w:val="808080" w:themeColor="background1" w:themeShade="80"/>
                          <w:sz w:val="16"/>
                          <w:szCs w:val="16"/>
                          <w:lang w:val="el-GR"/>
                        </w:rPr>
                        <w:t>-000171087</w:t>
                      </w:r>
                    </w:p>
                  </w:txbxContent>
                </v:textbox>
                <w10:wrap anchorx="margin"/>
              </v:shape>
            </w:pict>
          </mc:Fallback>
        </mc:AlternateContent>
      </w:r>
      <w:r w:rsidRPr="00E667D2">
        <w:rPr>
          <w:noProof/>
        </w:rPr>
        <mc:AlternateContent>
          <mc:Choice Requires="wps">
            <w:drawing>
              <wp:anchor distT="0" distB="0" distL="114300" distR="114300" simplePos="0" relativeHeight="251670528" behindDoc="0" locked="0" layoutInCell="1" allowOverlap="1" wp14:anchorId="7B6F9A77" wp14:editId="581FC9B3">
                <wp:simplePos x="0" y="0"/>
                <wp:positionH relativeFrom="margin">
                  <wp:align>center</wp:align>
                </wp:positionH>
                <wp:positionV relativeFrom="paragraph">
                  <wp:posOffset>2359660</wp:posOffset>
                </wp:positionV>
                <wp:extent cx="6946265" cy="14630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463040"/>
                        </a:xfrm>
                        <a:prstGeom prst="rect">
                          <a:avLst/>
                        </a:prstGeom>
                        <a:noFill/>
                        <a:ln w="6350">
                          <a:noFill/>
                        </a:ln>
                      </wps:spPr>
                      <wps:txbx>
                        <w:txbxContent>
                          <w:p w14:paraId="3B20F0EA" w14:textId="77777777" w:rsidR="00BC11C7" w:rsidRPr="00BC11C7" w:rsidRDefault="00BC11C7" w:rsidP="00BC11C7">
                            <w:pPr>
                              <w:rPr>
                                <w:b/>
                                <w:bCs/>
                                <w:color w:val="0276DB"/>
                                <w:sz w:val="78"/>
                                <w:szCs w:val="78"/>
                              </w:rPr>
                            </w:pPr>
                            <w:r w:rsidRPr="00BC11C7">
                              <w:rPr>
                                <w:b/>
                                <w:bCs/>
                                <w:color w:val="0276DB"/>
                                <w:sz w:val="78"/>
                                <w:szCs w:val="78"/>
                              </w:rPr>
                              <w:t>Adam Cheaib</w:t>
                            </w:r>
                          </w:p>
                          <w:p w14:paraId="7206F379" w14:textId="12CA812A" w:rsidR="000F2FF0" w:rsidRPr="00D531A3" w:rsidRDefault="00D531A3" w:rsidP="00BC11C7">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185.8pt;width:546.95pt;height:115.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UbHQIAADQEAAAOAAAAZHJzL2Uyb0RvYy54bWysU01vGyEQvVfqf0Dc6107tttYXkduIleV&#10;oiSSU+WMWfCuxDIUxt51f30H1l9Ke6p6gYEZ5uO9x/yuawzbKx9qsAUfDnLOlJVQ1nZb8B+vq09f&#10;OAsobCkMWFXwgwr8bvHxw7x1MzWCCkypPKMkNsxaV/AK0c2yLMhKNSIMwClLTg2+EUhHv81KL1rK&#10;3phslOfTrAVfOg9ShUC3D72TL1J+rZXEZ62DQmYKTr1hWn1aN3HNFnMx23rhqloe2xD/0EUjaktF&#10;z6keBAq28/UfqZpaegigcSChyUDrWqo0A00zzN9Ns66EU2kWAie4M0zh/6WVT/u1e/EMu6/QEYER&#10;kNaFWaDLOE+nfRN36pSRnyA8nGFTHTJJl9Pb8XQ0nXAmyTccT2/ycQI2uzx3PuA3BQ2LRsE98ZLg&#10;EvvHgFSSQk8hsZqFVW1M4sZY1lKJm0meHpw99MJYenhpNlrYbTpWlwUfnQbZQHmg+Tz01AcnVzX1&#10;8CgCvghPXNNIpF98pkUboFpwtDirwP/6232MJwrIy1lL2il4+LkTXnFmvlsi53Y4JgQYpsN48nlE&#10;B3/t2Vx77K65B5LnkH6Kk8mM8WhOpvbQvJHMl7EquYSVVLvgeDLvsVc0fROplssURPJyAh/t2smY&#10;OqIaEX7t3oR3RxqQGHyCk8rE7B0bfWzPx3KHoOtEVcS5R/UIP0kzMXj8RlH71+cUdfnsi98AAAD/&#10;/wMAUEsDBBQABgAIAAAAIQCjJzJZ4QAAAAkBAAAPAAAAZHJzL2Rvd25yZXYueG1sTI8xb8IwFIT3&#10;Sv0P1qvUrdgENYUQB6FIqFLVDlCWbk78SCLs5zQ2kPbX10x0PN3p7rt8NVrDzjj4zpGE6UQAQ6qd&#10;7qiRsP/cPM2B+aBIK+MIJfygh1Vxf5erTLsLbfG8Cw2LJeQzJaENoc8493WLVvmJ65Gid3CDVSHK&#10;oeF6UJdYbg1PhEi5VR3FhVb1WLZYH3cnK+Gt3HyobZXY+a8pX98P6/57//Us5ePDuF4CCziGWxiu&#10;+BEdishUuRNpz4yEeCRImL1MU2BXWyxmC2CVhFQkAniR8/8Pij8AAAD//wMAUEsBAi0AFAAGAAgA&#10;AAAhALaDOJL+AAAA4QEAABMAAAAAAAAAAAAAAAAAAAAAAFtDb250ZW50X1R5cGVzXS54bWxQSwEC&#10;LQAUAAYACAAAACEAOP0h/9YAAACUAQAACwAAAAAAAAAAAAAAAAAvAQAAX3JlbHMvLnJlbHNQSwEC&#10;LQAUAAYACAAAACEAVUqFGx0CAAA0BAAADgAAAAAAAAAAAAAAAAAuAgAAZHJzL2Uyb0RvYy54bWxQ&#10;SwECLQAUAAYACAAAACEAoycyWeEAAAAJAQAADwAAAAAAAAAAAAAAAAB3BAAAZHJzL2Rvd25yZXYu&#10;eG1sUEsFBgAAAAAEAAQA8wAAAIUFAAAAAA==&#10;" filled="f" stroked="f" strokeweight=".5pt">
                <v:textbox>
                  <w:txbxContent>
                    <w:p w14:paraId="3B20F0EA" w14:textId="77777777" w:rsidR="00BC11C7" w:rsidRPr="00BC11C7" w:rsidRDefault="00BC11C7" w:rsidP="00BC11C7">
                      <w:pPr>
                        <w:rPr>
                          <w:b/>
                          <w:bCs/>
                          <w:color w:val="0276DB"/>
                          <w:sz w:val="78"/>
                          <w:szCs w:val="78"/>
                        </w:rPr>
                      </w:pPr>
                      <w:r w:rsidRPr="00BC11C7">
                        <w:rPr>
                          <w:b/>
                          <w:bCs/>
                          <w:color w:val="0276DB"/>
                          <w:sz w:val="78"/>
                          <w:szCs w:val="78"/>
                        </w:rPr>
                        <w:t xml:space="preserve">Adam </w:t>
                      </w:r>
                      <w:proofErr w:type="spellStart"/>
                      <w:r w:rsidRPr="00BC11C7">
                        <w:rPr>
                          <w:b/>
                          <w:bCs/>
                          <w:color w:val="0276DB"/>
                          <w:sz w:val="78"/>
                          <w:szCs w:val="78"/>
                        </w:rPr>
                        <w:t>Cheaib</w:t>
                      </w:r>
                      <w:proofErr w:type="spellEnd"/>
                    </w:p>
                    <w:p w14:paraId="7206F379" w14:textId="12CA812A" w:rsidR="000F2FF0" w:rsidRPr="00D531A3" w:rsidRDefault="00D531A3" w:rsidP="00BC11C7">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Pr="00E667D2">
        <w:rPr>
          <w:noProof/>
        </w:rPr>
        <mc:AlternateContent>
          <mc:Choice Requires="wps">
            <w:drawing>
              <wp:anchor distT="0" distB="0" distL="114300" distR="114300" simplePos="0" relativeHeight="251669504" behindDoc="0" locked="0" layoutInCell="1" allowOverlap="1" wp14:anchorId="3E29C01B" wp14:editId="4EA84262">
                <wp:simplePos x="0" y="0"/>
                <wp:positionH relativeFrom="margin">
                  <wp:align>center</wp:align>
                </wp:positionH>
                <wp:positionV relativeFrom="paragraph">
                  <wp:posOffset>909955</wp:posOffset>
                </wp:positionV>
                <wp:extent cx="6956425" cy="1323975"/>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323975"/>
                        </a:xfrm>
                        <a:prstGeom prst="rect">
                          <a:avLst/>
                        </a:prstGeom>
                        <a:noFill/>
                        <a:ln w="6350">
                          <a:noFill/>
                        </a:ln>
                      </wps:spPr>
                      <wps:txbx>
                        <w:txbxContent>
                          <w:p w14:paraId="073C3ED2" w14:textId="43DCE9C3" w:rsidR="000F2FF0" w:rsidRPr="00D531A3" w:rsidRDefault="00D531A3" w:rsidP="00FA1485">
                            <w:pPr>
                              <w:rPr>
                                <w:rFonts w:ascii="Ubuntu" w:hAnsi="Ubuntu"/>
                                <w:b/>
                                <w:bCs/>
                                <w:color w:val="1B1B3D"/>
                                <w:sz w:val="90"/>
                                <w:szCs w:val="90"/>
                                <w:lang w:val="el-GR"/>
                              </w:rPr>
                            </w:pPr>
                            <w:r>
                              <w:rPr>
                                <w:rFonts w:ascii="Ubuntu" w:hAnsi="Ubuntu"/>
                                <w:b/>
                                <w:bCs/>
                                <w:color w:val="1B1B3D"/>
                                <w:sz w:val="90"/>
                                <w:szCs w:val="90"/>
                                <w:lang w:val="el-GR"/>
                              </w:rPr>
                              <w:t>Προγραμματισμός από το σπίτι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71.65pt;width:547.75pt;height:10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4AGw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p7PJdDycUMIxNhgNR7O7SayTXX+3zodvAmoSjYI65CXB&#10;xQ5rH7rUc0rsZmCltE7caEMabDGa9NMPlwgW1wZ7XIeNVmi3LVFlQUfnRbZQHnE/Bx313vKVwhnW&#10;zIdX5pBrXAn1G17wkBqwF5wsSipwv/52H/ORAoxS0qB2Cup/7pkTlOjvBsmZDcbjKLbkjCd3Q3Tc&#10;bWR7GzH7+hFQngN8KZYnM+YHfTalg/odZb6MXTHEDMfeBQ1n8zF0isZnwsVymZJQXpaFtdlYHktH&#10;VCPCb+07c/ZEQ0AGn+GsMpZ/YKPL7fhY7gNIlaiKOHeonuBHaSayT88oav/WT1nXx774DQAA//8D&#10;AFBLAwQUAAYACAAAACEAfEtByeEAAAAJAQAADwAAAGRycy9kb3ducmV2LnhtbEyPwU7DMBBE70j8&#10;g7VI3KjThqCQxqmqSBUSgkNLL9w28TaJGq9D7LaBr8c9wXF2VjNv8tVkenGm0XWWFcxnEQji2uqO&#10;GwX7j81DCsJ5ZI29ZVLwTQ5Wxe1Njpm2F97SeecbEULYZaig9X7IpHR1SwbdzA7EwTvY0aAPcmyk&#10;HvESwk0vF1H0JA12HBpaHKhsqT7uTkbBa7l5x221MOlPX768HdbD1/4zUer+blovQXia/N8zXPED&#10;OhSBqbIn1k70CsIQH66PcQziakfPSQKiUhAn8xRkkcv/C4pfAAAA//8DAFBLAQItABQABgAIAAAA&#10;IQC2gziS/gAAAOEBAAATAAAAAAAAAAAAAAAAAAAAAABbQ29udGVudF9UeXBlc10ueG1sUEsBAi0A&#10;FAAGAAgAAAAhADj9If/WAAAAlAEAAAsAAAAAAAAAAAAAAAAALwEAAF9yZWxzLy5yZWxzUEsBAi0A&#10;FAAGAAgAAAAhADBpngAbAgAANAQAAA4AAAAAAAAAAAAAAAAALgIAAGRycy9lMm9Eb2MueG1sUEsB&#10;Ai0AFAAGAAgAAAAhAHxLQcnhAAAACQEAAA8AAAAAAAAAAAAAAAAAdQQAAGRycy9kb3ducmV2Lnht&#10;bFBLBQYAAAAABAAEAPMAAACDBQAAAAA=&#10;" filled="f" stroked="f" strokeweight=".5pt">
                <v:textbox>
                  <w:txbxContent>
                    <w:p w14:paraId="073C3ED2" w14:textId="43DCE9C3" w:rsidR="000F2FF0" w:rsidRPr="00D531A3" w:rsidRDefault="00D531A3" w:rsidP="00FA1485">
                      <w:pPr>
                        <w:rPr>
                          <w:rFonts w:ascii="Ubuntu" w:hAnsi="Ubuntu"/>
                          <w:b/>
                          <w:bCs/>
                          <w:color w:val="1B1B3D"/>
                          <w:sz w:val="90"/>
                          <w:szCs w:val="90"/>
                          <w:lang w:val="el-GR"/>
                        </w:rPr>
                      </w:pPr>
                      <w:r>
                        <w:rPr>
                          <w:rFonts w:ascii="Ubuntu" w:hAnsi="Ubuntu"/>
                          <w:b/>
                          <w:bCs/>
                          <w:color w:val="1B1B3D"/>
                          <w:sz w:val="90"/>
                          <w:szCs w:val="90"/>
                          <w:lang w:val="el-GR"/>
                        </w:rPr>
                        <w:t>Προγραμματισμός από το σπίτι</w:t>
                      </w:r>
                    </w:p>
                  </w:txbxContent>
                </v:textbox>
                <w10:wrap anchorx="margin"/>
              </v:shape>
            </w:pict>
          </mc:Fallback>
        </mc:AlternateContent>
      </w:r>
      <w:r w:rsidR="00ED548B" w:rsidRPr="00E667D2">
        <w:rPr>
          <w:noProof/>
        </w:rPr>
        <mc:AlternateContent>
          <mc:Choice Requires="wps">
            <w:drawing>
              <wp:anchor distT="45720" distB="45720" distL="114300" distR="114300" simplePos="0" relativeHeight="251688960" behindDoc="0" locked="0" layoutInCell="1" allowOverlap="1" wp14:anchorId="6835C48D" wp14:editId="1BD0EF0B">
                <wp:simplePos x="0" y="0"/>
                <wp:positionH relativeFrom="column">
                  <wp:posOffset>3215005</wp:posOffset>
                </wp:positionH>
                <wp:positionV relativeFrom="paragraph">
                  <wp:posOffset>3862705</wp:posOffset>
                </wp:positionV>
                <wp:extent cx="2430780" cy="1404620"/>
                <wp:effectExtent l="0" t="0" r="26670" b="14605"/>
                <wp:wrapSquare wrapText="bothSides"/>
                <wp:docPr id="9109564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solidFill>
                          <a:srgbClr val="FFFFFF"/>
                        </a:solidFill>
                        <a:ln w="9525">
                          <a:solidFill>
                            <a:srgbClr val="000000"/>
                          </a:solidFill>
                          <a:miter lim="800000"/>
                          <a:headEnd/>
                          <a:tailEnd/>
                        </a:ln>
                      </wps:spPr>
                      <wps:txbx>
                        <w:txbxContent>
                          <w:p w14:paraId="1FE79964" w14:textId="7F85A4FB" w:rsidR="00ED548B" w:rsidRPr="00D531A3" w:rsidRDefault="00D531A3">
                            <w:pPr>
                              <w:rPr>
                                <w:lang w:val="el-GR"/>
                              </w:rPr>
                            </w:pPr>
                            <w:r>
                              <w:rPr>
                                <w:lang w:val="el-GR"/>
                              </w:rPr>
                              <w:t>Πηγή εικόνων</w:t>
                            </w:r>
                            <w:r w:rsidR="00ED548B" w:rsidRPr="00D531A3">
                              <w:rPr>
                                <w:lang w:val="el-GR"/>
                              </w:rPr>
                              <w:t xml:space="preserve">: </w:t>
                            </w:r>
                            <w:r>
                              <w:rPr>
                                <w:lang w:val="el-GR"/>
                              </w:rPr>
                              <w:t xml:space="preserve">το προσωπικό αρχείο του </w:t>
                            </w:r>
                            <w:r>
                              <w:rPr>
                                <w:lang w:val="en-US"/>
                              </w:rPr>
                              <w:t>Adam</w:t>
                            </w:r>
                            <w:r w:rsidR="00ED548B" w:rsidRPr="00D531A3">
                              <w:rPr>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835C48D" id="Polje z besedilom 2" o:spid="_x0000_s1030" type="#_x0000_t202" style="position:absolute;margin-left:253.15pt;margin-top:304.15pt;width:191.4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VQFgIAACcEAAAOAAAAZHJzL2Uyb0RvYy54bWysk99v2yAQx98n7X9AvC92MqdNrThVly7T&#10;pO6H1O0PwBjHaJhjB4nd/fU9SJpG3fYyjQfEcfDl7nPH8nrsDdsr9BpsxaeTnDNlJTTabiv+/dvm&#10;zYIzH4RthAGrKv6gPL9evX61HFypZtCBaRQyErG+HFzFuxBcmWVedqoXfgJOWXK2gL0IZOI2a1AM&#10;pN6bbJbnF9kA2DgEqbyn3duDk6+SftsqGb60rVeBmYpTbCHNmOY6ztlqKcotCtdpeQxD/EMUvdCW&#10;Hj1J3Yog2A71b1K9lgge2jCR0GfQtlqqlANlM81fZHPfCadSLgTHuxMm//9k5ef9vfuKLIzvYKQC&#10;piS8uwP5wzML607YrbpBhKFToqGHpxFZNjhfHq9G1L70UaQePkFDRRa7AElobLGPVChPRupUgIcT&#10;dDUGJmlzVrzNLxfkkuSbFnlxMUtlyUT5dN2hDx8U9CwuKo5U1SQv9nc+xHBE+XQkvubB6GajjUkG&#10;buu1QbYX1AGbNFIGL44Zy4aKX81n8wOBv0rkafxJoteBWtnovuKL0yFRRm7vbZMaLQhtDmsK2dgj&#10;yMjuQDGM9ch0U/EiPhC51tA8EFmEQ+fST6NFB/iLs4G6tuL+506g4sx8tFSdq2lRxDZPRjG/JJQM&#10;zz31uUdYSVIVD5wdluuQvkbi5m6oihud+D5HcgyZujFhP/6c2O7ndjr1/L9XjwAAAP//AwBQSwME&#10;FAAGAAgAAAAhAOh2rnfeAAAACwEAAA8AAABkcnMvZG93bnJldi54bWxMj8FuwjAMhu+T9g6RJ+2C&#10;RgqoVSlN0YbEaSc6dg+N11Y0TpcEKG8/77Tdfsu/Pn8ut5MdxBV96B0pWMwTEEiNMz21Co4f+5cc&#10;RIiajB4coYI7BthWjw+lLoy70QGvdWwFQygUWkEX41hIGZoOrQ5zNyLx7st5qyOPvpXG6xvD7SCX&#10;SZJJq3viC50ecddhc64vVkH2Xa9m759mRof7/s03NjW7Y6rU89P0ugERcYp/ZfjVZ3Wo2OnkLmSC&#10;GBSkSbbiKsOSnAM38ny9AHHisFynIKtS/v+h+gEAAP//AwBQSwECLQAUAAYACAAAACEAtoM4kv4A&#10;AADhAQAAEwAAAAAAAAAAAAAAAAAAAAAAW0NvbnRlbnRfVHlwZXNdLnhtbFBLAQItABQABgAIAAAA&#10;IQA4/SH/1gAAAJQBAAALAAAAAAAAAAAAAAAAAC8BAABfcmVscy8ucmVsc1BLAQItABQABgAIAAAA&#10;IQAfMSVQFgIAACcEAAAOAAAAAAAAAAAAAAAAAC4CAABkcnMvZTJvRG9jLnhtbFBLAQItABQABgAI&#10;AAAAIQDodq533gAAAAsBAAAPAAAAAAAAAAAAAAAAAHAEAABkcnMvZG93bnJldi54bWxQSwUGAAAA&#10;AAQABADzAAAAewUAAAAA&#10;">
                <v:textbox style="mso-fit-shape-to-text:t">
                  <w:txbxContent>
                    <w:p w14:paraId="1FE79964" w14:textId="7F85A4FB" w:rsidR="00ED548B" w:rsidRPr="00D531A3" w:rsidRDefault="00D531A3">
                      <w:pPr>
                        <w:rPr>
                          <w:lang w:val="el-GR"/>
                        </w:rPr>
                      </w:pPr>
                      <w:r>
                        <w:rPr>
                          <w:lang w:val="el-GR"/>
                        </w:rPr>
                        <w:t>Πηγή εικόνων</w:t>
                      </w:r>
                      <w:r w:rsidR="00ED548B" w:rsidRPr="00D531A3">
                        <w:rPr>
                          <w:lang w:val="el-GR"/>
                        </w:rPr>
                        <w:t xml:space="preserve">: </w:t>
                      </w:r>
                      <w:r>
                        <w:rPr>
                          <w:lang w:val="el-GR"/>
                        </w:rPr>
                        <w:t xml:space="preserve">το προσωπικό αρχείο του </w:t>
                      </w:r>
                      <w:r>
                        <w:rPr>
                          <w:lang w:val="en-US"/>
                        </w:rPr>
                        <w:t>Adam</w:t>
                      </w:r>
                      <w:r w:rsidR="00ED548B" w:rsidRPr="00D531A3">
                        <w:rPr>
                          <w:lang w:val="el-GR"/>
                        </w:rPr>
                        <w:t>.</w:t>
                      </w:r>
                    </w:p>
                  </w:txbxContent>
                </v:textbox>
                <w10:wrap type="square"/>
              </v:shape>
            </w:pict>
          </mc:Fallback>
        </mc:AlternateContent>
      </w:r>
      <w:r w:rsidR="00BC11C7" w:rsidRPr="00E667D2">
        <w:rPr>
          <w:noProof/>
        </w:rPr>
        <w:drawing>
          <wp:anchor distT="0" distB="0" distL="114300" distR="114300" simplePos="0" relativeHeight="251671552" behindDoc="1" locked="0" layoutInCell="1" allowOverlap="1" wp14:anchorId="2B9EF06D" wp14:editId="707E1A67">
            <wp:simplePos x="0" y="0"/>
            <wp:positionH relativeFrom="column">
              <wp:posOffset>3321685</wp:posOffset>
            </wp:positionH>
            <wp:positionV relativeFrom="paragraph">
              <wp:posOffset>2178050</wp:posOffset>
            </wp:positionV>
            <wp:extent cx="2232660" cy="1674495"/>
            <wp:effectExtent l="0" t="0" r="0" b="1905"/>
            <wp:wrapTight wrapText="bothSides">
              <wp:wrapPolygon edited="0">
                <wp:start x="0" y="0"/>
                <wp:lineTo x="0" y="21379"/>
                <wp:lineTo x="21379" y="21379"/>
                <wp:lineTo x="21379" y="0"/>
                <wp:lineTo x="0" y="0"/>
              </wp:wrapPolygon>
            </wp:wrapTight>
            <wp:docPr id="1607533127" name="Bildobjekt 1" descr="En bild som visar text, inomhus, dato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33127" name="Bildobjekt 1" descr="En bild som visar text, inomhus, dator, person&#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p>
    <w:p w14:paraId="3AD66CC5" w14:textId="77777777" w:rsidR="00BC11C7" w:rsidRPr="00BC11C7" w:rsidRDefault="00BC11C7"/>
    <w:p w14:paraId="54591CFE" w14:textId="1BCC9B28" w:rsidR="00BC11C7" w:rsidRPr="00BC11C7" w:rsidRDefault="00BC11C7">
      <w:r w:rsidRPr="00BC11C7">
        <w:rPr>
          <w:noProof/>
        </w:rPr>
        <mc:AlternateContent>
          <mc:Choice Requires="wps">
            <w:drawing>
              <wp:anchor distT="0" distB="0" distL="114300" distR="114300" simplePos="0" relativeHeight="251679744" behindDoc="0" locked="0" layoutInCell="1" allowOverlap="1" wp14:anchorId="13690FFF" wp14:editId="40976189">
                <wp:simplePos x="0" y="0"/>
                <wp:positionH relativeFrom="margin">
                  <wp:posOffset>0</wp:posOffset>
                </wp:positionH>
                <wp:positionV relativeFrom="paragraph">
                  <wp:posOffset>-635</wp:posOffset>
                </wp:positionV>
                <wp:extent cx="5754756" cy="7275443"/>
                <wp:effectExtent l="0" t="0" r="0" b="1905"/>
                <wp:wrapNone/>
                <wp:docPr id="48826815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5D36AEE" w14:textId="00FA88D9" w:rsidR="00BC11C7" w:rsidRPr="00D531A3" w:rsidRDefault="00D531A3"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ADAM</w:t>
                            </w:r>
                            <w:r w:rsidRPr="00D531A3">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5D85E363" w14:textId="08AB235C" w:rsidR="00D531A3"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Ο </w:t>
                            </w:r>
                            <w:r w:rsidRPr="00D531A3">
                              <w:rPr>
                                <w:rFonts w:ascii="Ubuntu" w:hAnsi="Ubuntu"/>
                                <w:color w:val="1B1B3D"/>
                                <w:sz w:val="26"/>
                                <w:szCs w:val="26"/>
                              </w:rPr>
                              <w:t>Adam</w:t>
                            </w:r>
                            <w:r w:rsidRPr="00D531A3">
                              <w:rPr>
                                <w:rFonts w:ascii="Ubuntu" w:hAnsi="Ubuntu"/>
                                <w:color w:val="1B1B3D"/>
                                <w:sz w:val="26"/>
                                <w:szCs w:val="26"/>
                                <w:lang w:val="el-GR"/>
                              </w:rPr>
                              <w:t xml:space="preserve"> σπούδασε </w:t>
                            </w:r>
                            <w:r>
                              <w:rPr>
                                <w:rFonts w:ascii="Ubuntu" w:hAnsi="Ubuntu"/>
                                <w:color w:val="1B1B3D"/>
                                <w:sz w:val="26"/>
                                <w:szCs w:val="26"/>
                                <w:lang w:val="el-GR"/>
                              </w:rPr>
                              <w:t>‘</w:t>
                            </w:r>
                            <w:r w:rsidRPr="00D531A3">
                              <w:rPr>
                                <w:rFonts w:ascii="Ubuntu" w:hAnsi="Ubuntu"/>
                                <w:color w:val="1B1B3D"/>
                                <w:sz w:val="26"/>
                                <w:szCs w:val="26"/>
                                <w:lang w:val="el-GR"/>
                              </w:rPr>
                              <w:t>Σπουδές Ειρήνης και Συγκρούσεων</w:t>
                            </w:r>
                            <w:r>
                              <w:rPr>
                                <w:rFonts w:ascii="Ubuntu" w:hAnsi="Ubuntu"/>
                                <w:color w:val="1B1B3D"/>
                                <w:sz w:val="26"/>
                                <w:szCs w:val="26"/>
                                <w:lang w:val="el-GR"/>
                              </w:rPr>
                              <w:t>’</w:t>
                            </w:r>
                            <w:r w:rsidRPr="00D531A3">
                              <w:rPr>
                                <w:rFonts w:ascii="Ubuntu" w:hAnsi="Ubuntu"/>
                                <w:color w:val="1B1B3D"/>
                                <w:sz w:val="26"/>
                                <w:szCs w:val="26"/>
                                <w:lang w:val="el-GR"/>
                              </w:rPr>
                              <w:t xml:space="preserve"> στο Πανεπιστήμιο του </w:t>
                            </w:r>
                            <w:proofErr w:type="spellStart"/>
                            <w:r w:rsidRPr="00D531A3">
                              <w:rPr>
                                <w:rFonts w:ascii="Ubuntu" w:hAnsi="Ubuntu"/>
                                <w:color w:val="1B1B3D"/>
                                <w:sz w:val="26"/>
                                <w:szCs w:val="26"/>
                                <w:lang w:val="el-GR"/>
                              </w:rPr>
                              <w:t>Μάλμε</w:t>
                            </w:r>
                            <w:proofErr w:type="spellEnd"/>
                            <w:r w:rsidRPr="00D531A3">
                              <w:rPr>
                                <w:rFonts w:ascii="Ubuntu" w:hAnsi="Ubuntu"/>
                                <w:color w:val="1B1B3D"/>
                                <w:sz w:val="26"/>
                                <w:szCs w:val="26"/>
                                <w:lang w:val="el-GR"/>
                              </w:rPr>
                              <w:t xml:space="preserve">. Τόσο ο ίδιος όσο και ο αδελφός του ήταν παθιασμένοι </w:t>
                            </w:r>
                            <w:r>
                              <w:rPr>
                                <w:rFonts w:ascii="Ubuntu" w:hAnsi="Ubuntu"/>
                                <w:color w:val="1B1B3D"/>
                                <w:sz w:val="26"/>
                                <w:szCs w:val="26"/>
                                <w:lang w:val="en-US"/>
                              </w:rPr>
                              <w:t>gamers</w:t>
                            </w:r>
                            <w:r w:rsidRPr="00D531A3">
                              <w:rPr>
                                <w:rFonts w:ascii="Ubuntu" w:hAnsi="Ubuntu"/>
                                <w:color w:val="1B1B3D"/>
                                <w:sz w:val="26"/>
                                <w:szCs w:val="26"/>
                                <w:lang w:val="el-GR"/>
                              </w:rPr>
                              <w:t xml:space="preserve"> στα νιάτα τους. Αυτό το κοινό τους χόμπι πυροδότησε την περιέργειά τους για την ανάπτυξη ιστοσελίδων. Αναγνωρίζοντας τις τεράστιες δυνατότητες στον κλάδο της τεχνολογίας, ο </w:t>
                            </w:r>
                            <w:r w:rsidRPr="00D531A3">
                              <w:rPr>
                                <w:rFonts w:ascii="Ubuntu" w:hAnsi="Ubuntu"/>
                                <w:color w:val="1B1B3D"/>
                                <w:sz w:val="26"/>
                                <w:szCs w:val="26"/>
                              </w:rPr>
                              <w:t>Adam</w:t>
                            </w:r>
                            <w:r w:rsidRPr="00D531A3">
                              <w:rPr>
                                <w:rFonts w:ascii="Ubuntu" w:hAnsi="Ubuntu"/>
                                <w:color w:val="1B1B3D"/>
                                <w:sz w:val="26"/>
                                <w:szCs w:val="26"/>
                                <w:lang w:val="el-GR"/>
                              </w:rPr>
                              <w:t xml:space="preserve"> αποφάσισε να αλλάξει την εστίασή του και άρχισε να σπουδάζει προγραμματισμό. Χωρίς προηγούμενες γνώσεις, </w:t>
                            </w:r>
                            <w:r>
                              <w:rPr>
                                <w:rFonts w:ascii="Ubuntu" w:hAnsi="Ubuntu"/>
                                <w:color w:val="1B1B3D"/>
                                <w:sz w:val="26"/>
                                <w:szCs w:val="26"/>
                                <w:lang w:val="el-GR"/>
                              </w:rPr>
                              <w:t xml:space="preserve">ασχολήθηκε με </w:t>
                            </w:r>
                            <w:r w:rsidRPr="00D531A3">
                              <w:rPr>
                                <w:rFonts w:ascii="Ubuntu" w:hAnsi="Ubuntu"/>
                                <w:color w:val="1B1B3D"/>
                                <w:sz w:val="26"/>
                                <w:szCs w:val="26"/>
                                <w:lang w:val="el-GR"/>
                              </w:rPr>
                              <w:t xml:space="preserve">την ανάπτυξη εφαρμογών και παιχνιδιών για κινητά τηλέφωνα για </w:t>
                            </w:r>
                            <w:r w:rsidRPr="00D531A3">
                              <w:rPr>
                                <w:rFonts w:ascii="Ubuntu" w:hAnsi="Ubuntu"/>
                                <w:color w:val="1B1B3D"/>
                                <w:sz w:val="26"/>
                                <w:szCs w:val="26"/>
                              </w:rPr>
                              <w:t>iPhones</w:t>
                            </w:r>
                            <w:r w:rsidRPr="00D531A3">
                              <w:rPr>
                                <w:rFonts w:ascii="Ubuntu" w:hAnsi="Ubuntu"/>
                                <w:color w:val="1B1B3D"/>
                                <w:sz w:val="26"/>
                                <w:szCs w:val="26"/>
                                <w:lang w:val="el-GR"/>
                              </w:rPr>
                              <w:t>.</w:t>
                            </w:r>
                          </w:p>
                          <w:p w14:paraId="74712288" w14:textId="77777777" w:rsidR="00D531A3"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Αποφασισμένος να επεκτείνει την επιχείρησή του, ο </w:t>
                            </w:r>
                            <w:r w:rsidRPr="00D531A3">
                              <w:rPr>
                                <w:rFonts w:ascii="Ubuntu" w:hAnsi="Ubuntu"/>
                                <w:color w:val="1B1B3D"/>
                                <w:sz w:val="26"/>
                                <w:szCs w:val="26"/>
                              </w:rPr>
                              <w:t>Adam</w:t>
                            </w:r>
                            <w:r w:rsidRPr="00D531A3">
                              <w:rPr>
                                <w:rFonts w:ascii="Ubuntu" w:hAnsi="Ubuntu"/>
                                <w:color w:val="1B1B3D"/>
                                <w:sz w:val="26"/>
                                <w:szCs w:val="26"/>
                                <w:lang w:val="el-GR"/>
                              </w:rPr>
                              <w:t xml:space="preserve"> άρχισε να κατασκευάζει και να σχεδιάζει </w:t>
                            </w:r>
                            <w:proofErr w:type="spellStart"/>
                            <w:r w:rsidRPr="00D531A3">
                              <w:rPr>
                                <w:rFonts w:ascii="Ubuntu" w:hAnsi="Ubuntu"/>
                                <w:color w:val="1B1B3D"/>
                                <w:sz w:val="26"/>
                                <w:szCs w:val="26"/>
                                <w:lang w:val="el-GR"/>
                              </w:rPr>
                              <w:t>ιστότοπους</w:t>
                            </w:r>
                            <w:proofErr w:type="spellEnd"/>
                            <w:r w:rsidRPr="00D531A3">
                              <w:rPr>
                                <w:rFonts w:ascii="Ubuntu" w:hAnsi="Ubuntu"/>
                                <w:color w:val="1B1B3D"/>
                                <w:sz w:val="26"/>
                                <w:szCs w:val="26"/>
                                <w:lang w:val="el-GR"/>
                              </w:rPr>
                              <w:t xml:space="preserve">. Παρά το γεγονός ότι ήταν νεοεισερχόμενος, το εγχείρημα του </w:t>
                            </w:r>
                            <w:proofErr w:type="spellStart"/>
                            <w:r w:rsidRPr="00D531A3">
                              <w:rPr>
                                <w:rFonts w:ascii="Ubuntu" w:hAnsi="Ubuntu"/>
                                <w:color w:val="1B1B3D"/>
                                <w:sz w:val="26"/>
                                <w:szCs w:val="26"/>
                                <w:lang w:val="el-GR"/>
                              </w:rPr>
                              <w:t>Άνταμ</w:t>
                            </w:r>
                            <w:proofErr w:type="spellEnd"/>
                            <w:r w:rsidRPr="00D531A3">
                              <w:rPr>
                                <w:rFonts w:ascii="Ubuntu" w:hAnsi="Ubuntu"/>
                                <w:color w:val="1B1B3D"/>
                                <w:sz w:val="26"/>
                                <w:szCs w:val="26"/>
                                <w:lang w:val="el-GR"/>
                              </w:rPr>
                              <w:t xml:space="preserve"> ευδοκίμησε, χάρη στη δύναμη της προφορικής προώθησης από στόμα σε στόμα. Η εταιρεία του ξεκίνησε ως ατομική επιχείρηση και δεν έχει ακόμη μετατραπεί σε εταιρεία. Επί του παρόντος, κατακλύζονται από πελάτες και αγωνίζονται να ανταπεξέλθουν στην υψηλή ζήτηση.</w:t>
                            </w:r>
                          </w:p>
                          <w:p w14:paraId="35AB5E85" w14:textId="6539011C" w:rsidR="00BC11C7"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Το ταξίδι του </w:t>
                            </w:r>
                            <w:r w:rsidR="00890281">
                              <w:rPr>
                                <w:rFonts w:ascii="Ubuntu" w:hAnsi="Ubuntu"/>
                                <w:color w:val="1B1B3D"/>
                                <w:sz w:val="26"/>
                                <w:szCs w:val="26"/>
                                <w:lang w:val="en-US"/>
                              </w:rPr>
                              <w:t>Adam</w:t>
                            </w:r>
                            <w:r w:rsidRPr="00D531A3">
                              <w:rPr>
                                <w:rFonts w:ascii="Ubuntu" w:hAnsi="Ubuntu"/>
                                <w:color w:val="1B1B3D"/>
                                <w:sz w:val="26"/>
                                <w:szCs w:val="26"/>
                                <w:lang w:val="el-GR"/>
                              </w:rPr>
                              <w:t xml:space="preserve"> από τις ειρηνευτικές σπουδές στην τεχνολογική επιχειρηματικότητα αποτελεί απόδειξη της προσαρμοστικότητας και της δυναμικής του. Η επιτυχία του σε έναν ανταγωνιστικό τομέα υπογραμμίζει το ταλέντο και την επιχειρηματική του δεινότητα. Με ένα αυξανόμενο χαρτοφυλάκιο και μια σταθερή ροή πελατών, το μέλλον φαίνεται λαμπρό για την αναπτυσσόμενη επιχείρηση του </w:t>
                            </w:r>
                            <w:r w:rsidRPr="00D531A3">
                              <w:rPr>
                                <w:rFonts w:ascii="Ubuntu" w:hAnsi="Ubuntu"/>
                                <w:color w:val="1B1B3D"/>
                                <w:sz w:val="26"/>
                                <w:szCs w:val="26"/>
                              </w:rPr>
                              <w:t>Adam</w:t>
                            </w:r>
                            <w:r w:rsidRPr="00D531A3">
                              <w:rPr>
                                <w:rFonts w:ascii="Ubuntu" w:hAnsi="Ubuntu"/>
                                <w:color w:val="1B1B3D"/>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690FFF" id="Text Box 3" o:spid="_x0000_s1031"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75D36AEE" w14:textId="00FA88D9" w:rsidR="00BC11C7" w:rsidRPr="00D531A3" w:rsidRDefault="00D531A3"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ADAM</w:t>
                      </w:r>
                      <w:r w:rsidRPr="00D531A3">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5D85E363" w14:textId="08AB235C" w:rsidR="00D531A3"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Ο </w:t>
                      </w:r>
                      <w:r w:rsidRPr="00D531A3">
                        <w:rPr>
                          <w:rFonts w:ascii="Ubuntu" w:hAnsi="Ubuntu"/>
                          <w:color w:val="1B1B3D"/>
                          <w:sz w:val="26"/>
                          <w:szCs w:val="26"/>
                        </w:rPr>
                        <w:t>Adam</w:t>
                      </w:r>
                      <w:r w:rsidRPr="00D531A3">
                        <w:rPr>
                          <w:rFonts w:ascii="Ubuntu" w:hAnsi="Ubuntu"/>
                          <w:color w:val="1B1B3D"/>
                          <w:sz w:val="26"/>
                          <w:szCs w:val="26"/>
                          <w:lang w:val="el-GR"/>
                        </w:rPr>
                        <w:t xml:space="preserve"> σπούδασε </w:t>
                      </w:r>
                      <w:r>
                        <w:rPr>
                          <w:rFonts w:ascii="Ubuntu" w:hAnsi="Ubuntu"/>
                          <w:color w:val="1B1B3D"/>
                          <w:sz w:val="26"/>
                          <w:szCs w:val="26"/>
                          <w:lang w:val="el-GR"/>
                        </w:rPr>
                        <w:t>‘</w:t>
                      </w:r>
                      <w:r w:rsidRPr="00D531A3">
                        <w:rPr>
                          <w:rFonts w:ascii="Ubuntu" w:hAnsi="Ubuntu"/>
                          <w:color w:val="1B1B3D"/>
                          <w:sz w:val="26"/>
                          <w:szCs w:val="26"/>
                          <w:lang w:val="el-GR"/>
                        </w:rPr>
                        <w:t>Σπουδές Ειρήνης και Συγκρούσεων</w:t>
                      </w:r>
                      <w:r>
                        <w:rPr>
                          <w:rFonts w:ascii="Ubuntu" w:hAnsi="Ubuntu"/>
                          <w:color w:val="1B1B3D"/>
                          <w:sz w:val="26"/>
                          <w:szCs w:val="26"/>
                          <w:lang w:val="el-GR"/>
                        </w:rPr>
                        <w:t>’</w:t>
                      </w:r>
                      <w:r w:rsidRPr="00D531A3">
                        <w:rPr>
                          <w:rFonts w:ascii="Ubuntu" w:hAnsi="Ubuntu"/>
                          <w:color w:val="1B1B3D"/>
                          <w:sz w:val="26"/>
                          <w:szCs w:val="26"/>
                          <w:lang w:val="el-GR"/>
                        </w:rPr>
                        <w:t xml:space="preserve"> στο Πανεπιστήμιο του </w:t>
                      </w:r>
                      <w:proofErr w:type="spellStart"/>
                      <w:r w:rsidRPr="00D531A3">
                        <w:rPr>
                          <w:rFonts w:ascii="Ubuntu" w:hAnsi="Ubuntu"/>
                          <w:color w:val="1B1B3D"/>
                          <w:sz w:val="26"/>
                          <w:szCs w:val="26"/>
                          <w:lang w:val="el-GR"/>
                        </w:rPr>
                        <w:t>Μάλμε</w:t>
                      </w:r>
                      <w:proofErr w:type="spellEnd"/>
                      <w:r w:rsidRPr="00D531A3">
                        <w:rPr>
                          <w:rFonts w:ascii="Ubuntu" w:hAnsi="Ubuntu"/>
                          <w:color w:val="1B1B3D"/>
                          <w:sz w:val="26"/>
                          <w:szCs w:val="26"/>
                          <w:lang w:val="el-GR"/>
                        </w:rPr>
                        <w:t xml:space="preserve">. Τόσο ο ίδιος όσο και ο αδελφός του ήταν παθιασμένοι </w:t>
                      </w:r>
                      <w:r>
                        <w:rPr>
                          <w:rFonts w:ascii="Ubuntu" w:hAnsi="Ubuntu"/>
                          <w:color w:val="1B1B3D"/>
                          <w:sz w:val="26"/>
                          <w:szCs w:val="26"/>
                          <w:lang w:val="en-US"/>
                        </w:rPr>
                        <w:t>gamers</w:t>
                      </w:r>
                      <w:r w:rsidRPr="00D531A3">
                        <w:rPr>
                          <w:rFonts w:ascii="Ubuntu" w:hAnsi="Ubuntu"/>
                          <w:color w:val="1B1B3D"/>
                          <w:sz w:val="26"/>
                          <w:szCs w:val="26"/>
                          <w:lang w:val="el-GR"/>
                        </w:rPr>
                        <w:t xml:space="preserve"> στα νιάτα τους. Αυτό το κοινό τους χόμπι πυροδότησε την περιέργειά τους για την ανάπτυξη ιστοσελίδων. Αναγνωρίζοντας τις τεράστιες δυνατότητες στον κλάδο της τεχνολογίας, ο </w:t>
                      </w:r>
                      <w:r w:rsidRPr="00D531A3">
                        <w:rPr>
                          <w:rFonts w:ascii="Ubuntu" w:hAnsi="Ubuntu"/>
                          <w:color w:val="1B1B3D"/>
                          <w:sz w:val="26"/>
                          <w:szCs w:val="26"/>
                        </w:rPr>
                        <w:t>Adam</w:t>
                      </w:r>
                      <w:r w:rsidRPr="00D531A3">
                        <w:rPr>
                          <w:rFonts w:ascii="Ubuntu" w:hAnsi="Ubuntu"/>
                          <w:color w:val="1B1B3D"/>
                          <w:sz w:val="26"/>
                          <w:szCs w:val="26"/>
                          <w:lang w:val="el-GR"/>
                        </w:rPr>
                        <w:t xml:space="preserve"> αποφάσισε να αλλάξει την εστίασή του και άρχισε να σπουδάζει προγραμματισμό. Χωρίς προηγούμενες γνώσεις, </w:t>
                      </w:r>
                      <w:r>
                        <w:rPr>
                          <w:rFonts w:ascii="Ubuntu" w:hAnsi="Ubuntu"/>
                          <w:color w:val="1B1B3D"/>
                          <w:sz w:val="26"/>
                          <w:szCs w:val="26"/>
                          <w:lang w:val="el-GR"/>
                        </w:rPr>
                        <w:t xml:space="preserve">ασχολήθηκε με </w:t>
                      </w:r>
                      <w:r w:rsidRPr="00D531A3">
                        <w:rPr>
                          <w:rFonts w:ascii="Ubuntu" w:hAnsi="Ubuntu"/>
                          <w:color w:val="1B1B3D"/>
                          <w:sz w:val="26"/>
                          <w:szCs w:val="26"/>
                          <w:lang w:val="el-GR"/>
                        </w:rPr>
                        <w:t xml:space="preserve">την ανάπτυξη εφαρμογών και παιχνιδιών για κινητά τηλέφωνα για </w:t>
                      </w:r>
                      <w:r w:rsidRPr="00D531A3">
                        <w:rPr>
                          <w:rFonts w:ascii="Ubuntu" w:hAnsi="Ubuntu"/>
                          <w:color w:val="1B1B3D"/>
                          <w:sz w:val="26"/>
                          <w:szCs w:val="26"/>
                        </w:rPr>
                        <w:t>iPhones</w:t>
                      </w:r>
                      <w:r w:rsidRPr="00D531A3">
                        <w:rPr>
                          <w:rFonts w:ascii="Ubuntu" w:hAnsi="Ubuntu"/>
                          <w:color w:val="1B1B3D"/>
                          <w:sz w:val="26"/>
                          <w:szCs w:val="26"/>
                          <w:lang w:val="el-GR"/>
                        </w:rPr>
                        <w:t>.</w:t>
                      </w:r>
                    </w:p>
                    <w:p w14:paraId="74712288" w14:textId="77777777" w:rsidR="00D531A3"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Αποφασισμένος να επεκτείνει την επιχείρησή του, ο </w:t>
                      </w:r>
                      <w:r w:rsidRPr="00D531A3">
                        <w:rPr>
                          <w:rFonts w:ascii="Ubuntu" w:hAnsi="Ubuntu"/>
                          <w:color w:val="1B1B3D"/>
                          <w:sz w:val="26"/>
                          <w:szCs w:val="26"/>
                        </w:rPr>
                        <w:t>Adam</w:t>
                      </w:r>
                      <w:r w:rsidRPr="00D531A3">
                        <w:rPr>
                          <w:rFonts w:ascii="Ubuntu" w:hAnsi="Ubuntu"/>
                          <w:color w:val="1B1B3D"/>
                          <w:sz w:val="26"/>
                          <w:szCs w:val="26"/>
                          <w:lang w:val="el-GR"/>
                        </w:rPr>
                        <w:t xml:space="preserve"> άρχισε να κατασκευάζει και να σχεδιάζει </w:t>
                      </w:r>
                      <w:proofErr w:type="spellStart"/>
                      <w:r w:rsidRPr="00D531A3">
                        <w:rPr>
                          <w:rFonts w:ascii="Ubuntu" w:hAnsi="Ubuntu"/>
                          <w:color w:val="1B1B3D"/>
                          <w:sz w:val="26"/>
                          <w:szCs w:val="26"/>
                          <w:lang w:val="el-GR"/>
                        </w:rPr>
                        <w:t>ιστότοπους</w:t>
                      </w:r>
                      <w:proofErr w:type="spellEnd"/>
                      <w:r w:rsidRPr="00D531A3">
                        <w:rPr>
                          <w:rFonts w:ascii="Ubuntu" w:hAnsi="Ubuntu"/>
                          <w:color w:val="1B1B3D"/>
                          <w:sz w:val="26"/>
                          <w:szCs w:val="26"/>
                          <w:lang w:val="el-GR"/>
                        </w:rPr>
                        <w:t xml:space="preserve">. Παρά το γεγονός ότι ήταν νεοεισερχόμενος, το εγχείρημα του </w:t>
                      </w:r>
                      <w:proofErr w:type="spellStart"/>
                      <w:r w:rsidRPr="00D531A3">
                        <w:rPr>
                          <w:rFonts w:ascii="Ubuntu" w:hAnsi="Ubuntu"/>
                          <w:color w:val="1B1B3D"/>
                          <w:sz w:val="26"/>
                          <w:szCs w:val="26"/>
                          <w:lang w:val="el-GR"/>
                        </w:rPr>
                        <w:t>Άνταμ</w:t>
                      </w:r>
                      <w:proofErr w:type="spellEnd"/>
                      <w:r w:rsidRPr="00D531A3">
                        <w:rPr>
                          <w:rFonts w:ascii="Ubuntu" w:hAnsi="Ubuntu"/>
                          <w:color w:val="1B1B3D"/>
                          <w:sz w:val="26"/>
                          <w:szCs w:val="26"/>
                          <w:lang w:val="el-GR"/>
                        </w:rPr>
                        <w:t xml:space="preserve"> ευδοκίμησε, χάρη στη δύναμη της προφορικής προώθησης από στόμα σε στόμα. Η εταιρεία του ξεκίνησε ως ατομική επιχείρηση και δεν έχει ακόμη μετατραπεί σε εταιρεία. Επί του παρόντος, κατακλύζονται από πελάτες και αγωνίζονται να ανταπεξέλθουν στην υψηλή ζήτηση.</w:t>
                      </w:r>
                    </w:p>
                    <w:p w14:paraId="35AB5E85" w14:textId="6539011C" w:rsidR="00BC11C7" w:rsidRPr="00D531A3" w:rsidRDefault="00D531A3" w:rsidP="00D531A3">
                      <w:pPr>
                        <w:spacing w:after="160" w:line="360" w:lineRule="auto"/>
                        <w:jc w:val="both"/>
                        <w:rPr>
                          <w:rFonts w:ascii="Ubuntu" w:hAnsi="Ubuntu"/>
                          <w:color w:val="1B1B3D"/>
                          <w:sz w:val="26"/>
                          <w:szCs w:val="26"/>
                          <w:lang w:val="el-GR"/>
                        </w:rPr>
                      </w:pPr>
                      <w:r w:rsidRPr="00D531A3">
                        <w:rPr>
                          <w:rFonts w:ascii="Ubuntu" w:hAnsi="Ubuntu"/>
                          <w:color w:val="1B1B3D"/>
                          <w:sz w:val="26"/>
                          <w:szCs w:val="26"/>
                          <w:lang w:val="el-GR"/>
                        </w:rPr>
                        <w:t xml:space="preserve">Το ταξίδι του </w:t>
                      </w:r>
                      <w:r w:rsidR="00890281">
                        <w:rPr>
                          <w:rFonts w:ascii="Ubuntu" w:hAnsi="Ubuntu"/>
                          <w:color w:val="1B1B3D"/>
                          <w:sz w:val="26"/>
                          <w:szCs w:val="26"/>
                          <w:lang w:val="en-US"/>
                        </w:rPr>
                        <w:t>Adam</w:t>
                      </w:r>
                      <w:r w:rsidRPr="00D531A3">
                        <w:rPr>
                          <w:rFonts w:ascii="Ubuntu" w:hAnsi="Ubuntu"/>
                          <w:color w:val="1B1B3D"/>
                          <w:sz w:val="26"/>
                          <w:szCs w:val="26"/>
                          <w:lang w:val="el-GR"/>
                        </w:rPr>
                        <w:t xml:space="preserve"> από τις ειρηνευτικές σπουδές στην τεχνολογική επιχειρηματικότητα αποτελεί απόδειξη της προσαρμοστικότητας και της δυναμικής του. Η επιτυχία του σε έναν ανταγωνιστικό τομέα υπογραμμίζει το ταλέντο και την επιχειρηματική του δεινότητα. Με ένα αυξανόμενο χαρτοφυλάκιο και μια σταθερή ροή πελατών, το μέλλον φαίνεται λαμπρό για την αναπτυσσόμενη επιχείρηση του </w:t>
                      </w:r>
                      <w:r w:rsidRPr="00D531A3">
                        <w:rPr>
                          <w:rFonts w:ascii="Ubuntu" w:hAnsi="Ubuntu"/>
                          <w:color w:val="1B1B3D"/>
                          <w:sz w:val="26"/>
                          <w:szCs w:val="26"/>
                        </w:rPr>
                        <w:t>Adam</w:t>
                      </w:r>
                      <w:r w:rsidRPr="00D531A3">
                        <w:rPr>
                          <w:rFonts w:ascii="Ubuntu" w:hAnsi="Ubuntu"/>
                          <w:color w:val="1B1B3D"/>
                          <w:sz w:val="26"/>
                          <w:szCs w:val="26"/>
                          <w:lang w:val="el-GR"/>
                        </w:rPr>
                        <w:t xml:space="preserve">. </w:t>
                      </w:r>
                    </w:p>
                  </w:txbxContent>
                </v:textbox>
                <w10:wrap anchorx="margin"/>
              </v:shape>
            </w:pict>
          </mc:Fallback>
        </mc:AlternateContent>
      </w:r>
      <w:r w:rsidRPr="00BC11C7">
        <w:br w:type="page"/>
      </w:r>
    </w:p>
    <w:p w14:paraId="72EF2834" w14:textId="2C7AE312" w:rsidR="00BC11C7" w:rsidRPr="00BC11C7" w:rsidRDefault="00890281">
      <w:r w:rsidRPr="00BC11C7">
        <w:rPr>
          <w:noProof/>
        </w:rPr>
        <w:lastRenderedPageBreak/>
        <mc:AlternateContent>
          <mc:Choice Requires="wps">
            <w:drawing>
              <wp:anchor distT="0" distB="0" distL="114300" distR="114300" simplePos="0" relativeHeight="251677696" behindDoc="0" locked="0" layoutInCell="1" allowOverlap="1" wp14:anchorId="66B80CAA" wp14:editId="0165E350">
                <wp:simplePos x="0" y="0"/>
                <wp:positionH relativeFrom="margin">
                  <wp:align>left</wp:align>
                </wp:positionH>
                <wp:positionV relativeFrom="paragraph">
                  <wp:posOffset>8255</wp:posOffset>
                </wp:positionV>
                <wp:extent cx="5754756" cy="7275443"/>
                <wp:effectExtent l="0" t="0" r="0" b="1905"/>
                <wp:wrapNone/>
                <wp:docPr id="88396384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095A6BC" w14:textId="675D6421" w:rsidR="00BC11C7" w:rsidRPr="00890281" w:rsidRDefault="00890281"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ADAM</w:t>
                            </w:r>
                            <w:r w:rsidRPr="00890281">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277AF5AF" w14:textId="77777777" w:rsidR="00890281"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Ο </w:t>
                            </w:r>
                            <w:r w:rsidRPr="00890281">
                              <w:rPr>
                                <w:rFonts w:ascii="Ubuntu" w:hAnsi="Ubuntu"/>
                                <w:color w:val="1B1B3D"/>
                                <w:sz w:val="26"/>
                                <w:szCs w:val="26"/>
                              </w:rPr>
                              <w:t>Adam</w:t>
                            </w:r>
                            <w:r w:rsidRPr="00890281">
                              <w:rPr>
                                <w:rFonts w:ascii="Ubuntu" w:hAnsi="Ubuntu"/>
                                <w:color w:val="1B1B3D"/>
                                <w:sz w:val="26"/>
                                <w:szCs w:val="26"/>
                                <w:lang w:val="el-GR"/>
                              </w:rPr>
                              <w:t xml:space="preserve"> ξεκίνησε την εταιρεία του από την άνεση του σπιτιού του, εκμεταλλευόμενος τη δυνατότητα να εργάζεται εξ αποστάσεως, ενώ παράλληλα συνέχιζε τις σπουδές του. Η πλειονότητα των πελατών του προήλθε από ισχυρές συστάσεις από στόμα σε στόμα, όπως αναφέρθηκε προηγουμένως. Ο </w:t>
                            </w:r>
                            <w:r w:rsidRPr="00890281">
                              <w:rPr>
                                <w:rFonts w:ascii="Ubuntu" w:hAnsi="Ubuntu"/>
                                <w:color w:val="1B1B3D"/>
                                <w:sz w:val="26"/>
                                <w:szCs w:val="26"/>
                              </w:rPr>
                              <w:t>Adam</w:t>
                            </w:r>
                            <w:r w:rsidRPr="00890281">
                              <w:rPr>
                                <w:rFonts w:ascii="Ubuntu" w:hAnsi="Ubuntu"/>
                                <w:color w:val="1B1B3D"/>
                                <w:sz w:val="26"/>
                                <w:szCs w:val="26"/>
                                <w:lang w:val="el-GR"/>
                              </w:rPr>
                              <w:t xml:space="preserve"> εξηγεί ότι η τεράστια ζήτηση για λύσεις πληροφορικής καθιστά απίστευτα εύκολη την είσοδο στον κλάδο. Η βασική προϋπόθεση, επισημαίνει, είναι ένα γνήσιο ενδιαφέρον για να περνάς χρόνο μπροστά από έναν υπολογιστή.</w:t>
                            </w:r>
                          </w:p>
                          <w:p w14:paraId="032E1C3C" w14:textId="33300368" w:rsidR="00BC11C7"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Το εγχείρημα του </w:t>
                            </w:r>
                            <w:r w:rsidRPr="00890281">
                              <w:rPr>
                                <w:rFonts w:ascii="Ubuntu" w:hAnsi="Ubuntu"/>
                                <w:color w:val="1B1B3D"/>
                                <w:sz w:val="26"/>
                                <w:szCs w:val="26"/>
                              </w:rPr>
                              <w:t>Adam</w:t>
                            </w:r>
                            <w:r w:rsidRPr="00890281">
                              <w:rPr>
                                <w:rFonts w:ascii="Ubuntu" w:hAnsi="Ubuntu"/>
                                <w:color w:val="1B1B3D"/>
                                <w:sz w:val="26"/>
                                <w:szCs w:val="26"/>
                                <w:lang w:val="el-GR"/>
                              </w:rPr>
                              <w:t xml:space="preserve"> είναι ένα τέλειο παράδειγμα του τρόπου με τον οποίο η σύγχρονη τεχνολογία επιτρέπει ευέλικτες και προσιτές διαδρομές καριέρας. Ξεκινώντας την επιχείρησή του από το σπίτι, έδειξε ότι με πάθος και αφοσίωση, ο καθένας μπορεί να πετύχει στον κλάδο της τεχνολογίας. Η ταχεία ανάπτυξη του πελατολογίου του μέσω προσωπικών συστάσεων υπογραμμίζει την εξαιρετική ποιότητα της εργασίας του και τις ισχυρές σχέσεις που έχει δημιουργήσει. Καθώς ο τομέας της πληροφορικής συνεχίζει να επεκτείνεται, η ιστορία του </w:t>
                            </w:r>
                            <w:r w:rsidRPr="00890281">
                              <w:rPr>
                                <w:rFonts w:ascii="Ubuntu" w:hAnsi="Ubuntu"/>
                                <w:color w:val="1B1B3D"/>
                                <w:sz w:val="26"/>
                                <w:szCs w:val="26"/>
                              </w:rPr>
                              <w:t>Adam</w:t>
                            </w:r>
                            <w:r w:rsidRPr="00890281">
                              <w:rPr>
                                <w:rFonts w:ascii="Ubuntu" w:hAnsi="Ubuntu"/>
                                <w:color w:val="1B1B3D"/>
                                <w:sz w:val="26"/>
                                <w:szCs w:val="26"/>
                                <w:lang w:val="el-GR"/>
                              </w:rPr>
                              <w:t xml:space="preserve"> αποτελεί απόδειξη του πώς ο ενθουσιασμός και η σκληρή δουλειά μπορούν να οδηγήσουν σε αξιοσημείωτη επιτυχία. Μεγάλο μέρος της επιτυχίας προήλθε από την ικανότητα δικτύωσης μέσω των σπουδών του.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B80CAA" id="_x0000_s1032" type="#_x0000_t202" style="position:absolute;margin-left:0;margin-top:.65pt;width:453.15pt;height:572.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yH36094AAAAHAQAADwAAAGRycy9kb3ducmV2LnhtbEyPQU/DMAyF70j8&#10;h8hI3FiyAWOUptNUaUJC7LCxCze3ydqKxClNthV+PeYENz8/6/l7+XL0TpzsELtAGqYTBcJSHUxH&#10;jYb92/pmASImJIMukNXwZSMsi8uLHDMTzrS1p11qBIdQzFBDm1KfSRnr1nqMk9BbYu8QBo+J5dBI&#10;M+CZw72TM6Xm0mNH/KHF3patrT92R6/hpVxvcFvN/OLblc+vh1X/uX+/1/r6alw9gUh2TH/H8IvP&#10;6FAwUxWOZKJwGrhI4u0tCDYf1ZyHivX07kGBLHL5n7/4AQAA//8DAFBLAQItABQABgAIAAAAIQC2&#10;gziS/gAAAOEBAAATAAAAAAAAAAAAAAAAAAAAAABbQ29udGVudF9UeXBlc10ueG1sUEsBAi0AFAAG&#10;AAgAAAAhADj9If/WAAAAlAEAAAsAAAAAAAAAAAAAAAAALwEAAF9yZWxzLy5yZWxzUEsBAi0AFAAG&#10;AAgAAAAhADISi2kbAgAANAQAAA4AAAAAAAAAAAAAAAAALgIAAGRycy9lMm9Eb2MueG1sUEsBAi0A&#10;FAAGAAgAAAAhAMh9+tPeAAAABwEAAA8AAAAAAAAAAAAAAAAAdQQAAGRycy9kb3ducmV2LnhtbFBL&#10;BQYAAAAABAAEAPMAAACABQAAAAA=&#10;" filled="f" stroked="f" strokeweight=".5pt">
                <v:textbox>
                  <w:txbxContent>
                    <w:p w14:paraId="2095A6BC" w14:textId="675D6421" w:rsidR="00BC11C7" w:rsidRPr="00890281" w:rsidRDefault="00890281"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ADAM</w:t>
                      </w:r>
                      <w:r w:rsidRPr="00890281">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277AF5AF" w14:textId="77777777" w:rsidR="00890281"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Ο </w:t>
                      </w:r>
                      <w:r w:rsidRPr="00890281">
                        <w:rPr>
                          <w:rFonts w:ascii="Ubuntu" w:hAnsi="Ubuntu"/>
                          <w:color w:val="1B1B3D"/>
                          <w:sz w:val="26"/>
                          <w:szCs w:val="26"/>
                        </w:rPr>
                        <w:t>Adam</w:t>
                      </w:r>
                      <w:r w:rsidRPr="00890281">
                        <w:rPr>
                          <w:rFonts w:ascii="Ubuntu" w:hAnsi="Ubuntu"/>
                          <w:color w:val="1B1B3D"/>
                          <w:sz w:val="26"/>
                          <w:szCs w:val="26"/>
                          <w:lang w:val="el-GR"/>
                        </w:rPr>
                        <w:t xml:space="preserve"> ξεκίνησε την εταιρεία του από την άνεση του σπιτιού του, εκμεταλλευόμενος τη δυνατότητα να εργάζεται εξ αποστάσεως, ενώ παράλληλα συνέχιζε τις σπουδές του. Η πλειονότητα των πελατών του προήλθε από ισχυρές συστάσεις από στόμα σε στόμα, όπως αναφέρθηκε προηγουμένως. Ο </w:t>
                      </w:r>
                      <w:r w:rsidRPr="00890281">
                        <w:rPr>
                          <w:rFonts w:ascii="Ubuntu" w:hAnsi="Ubuntu"/>
                          <w:color w:val="1B1B3D"/>
                          <w:sz w:val="26"/>
                          <w:szCs w:val="26"/>
                        </w:rPr>
                        <w:t>Adam</w:t>
                      </w:r>
                      <w:r w:rsidRPr="00890281">
                        <w:rPr>
                          <w:rFonts w:ascii="Ubuntu" w:hAnsi="Ubuntu"/>
                          <w:color w:val="1B1B3D"/>
                          <w:sz w:val="26"/>
                          <w:szCs w:val="26"/>
                          <w:lang w:val="el-GR"/>
                        </w:rPr>
                        <w:t xml:space="preserve"> εξηγεί ότι η τεράστια ζήτηση για λύσεις πληροφορικής καθιστά απίστευτα εύκολη την είσοδο στον κλάδο. Η βασική προϋπόθεση, επισημαίνει, είναι ένα γνήσιο ενδιαφέρον για να περνάς χρόνο μπροστά από έναν υπολογιστή.</w:t>
                      </w:r>
                    </w:p>
                    <w:p w14:paraId="032E1C3C" w14:textId="33300368" w:rsidR="00BC11C7"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Το εγχείρημα του </w:t>
                      </w:r>
                      <w:r w:rsidRPr="00890281">
                        <w:rPr>
                          <w:rFonts w:ascii="Ubuntu" w:hAnsi="Ubuntu"/>
                          <w:color w:val="1B1B3D"/>
                          <w:sz w:val="26"/>
                          <w:szCs w:val="26"/>
                        </w:rPr>
                        <w:t>Adam</w:t>
                      </w:r>
                      <w:r w:rsidRPr="00890281">
                        <w:rPr>
                          <w:rFonts w:ascii="Ubuntu" w:hAnsi="Ubuntu"/>
                          <w:color w:val="1B1B3D"/>
                          <w:sz w:val="26"/>
                          <w:szCs w:val="26"/>
                          <w:lang w:val="el-GR"/>
                        </w:rPr>
                        <w:t xml:space="preserve"> είναι ένα τέλειο παράδειγμα του τρόπου με τον οποίο η σύγχρονη τεχνολογία επιτρέπει ευέλικτες και προσιτές διαδρομές καριέρας. Ξεκινώντας την επιχείρησή του από το σπίτι, έδειξε ότι με πάθος και αφοσίωση, ο καθένας μπορεί να πετύχει στον κλάδο της τεχνολογίας. Η ταχεία ανάπτυξη του πελατολογίου του μέσω προσωπικών συστάσεων υπογραμμίζει την εξαιρετική ποιότητα της εργασίας του και τις ισχυρές σχέσεις που έχει δημιουργήσει. Καθώς ο τομέας της πληροφορικής συνεχίζει να επεκτείνεται, η ιστορία του </w:t>
                      </w:r>
                      <w:r w:rsidRPr="00890281">
                        <w:rPr>
                          <w:rFonts w:ascii="Ubuntu" w:hAnsi="Ubuntu"/>
                          <w:color w:val="1B1B3D"/>
                          <w:sz w:val="26"/>
                          <w:szCs w:val="26"/>
                        </w:rPr>
                        <w:t>Adam</w:t>
                      </w:r>
                      <w:r w:rsidRPr="00890281">
                        <w:rPr>
                          <w:rFonts w:ascii="Ubuntu" w:hAnsi="Ubuntu"/>
                          <w:color w:val="1B1B3D"/>
                          <w:sz w:val="26"/>
                          <w:szCs w:val="26"/>
                          <w:lang w:val="el-GR"/>
                        </w:rPr>
                        <w:t xml:space="preserve"> αποτελεί απόδειξη του πώς ο ενθουσιασμός και η σκληρή δουλειά μπορούν να οδηγήσουν σε αξιοσημείωτη επιτυχία. Μεγάλο μέρος της επιτυχίας προήλθε από την ικανότητα δικτύωσης μέσω των σπουδών του.  </w:t>
                      </w:r>
                    </w:p>
                  </w:txbxContent>
                </v:textbox>
                <w10:wrap anchorx="margin"/>
              </v:shape>
            </w:pict>
          </mc:Fallback>
        </mc:AlternateContent>
      </w:r>
    </w:p>
    <w:p w14:paraId="2E0311FC" w14:textId="18DE8AAE" w:rsidR="00BC11C7" w:rsidRPr="00BC11C7" w:rsidRDefault="00BC11C7">
      <w:r w:rsidRPr="00BC11C7">
        <w:br w:type="page"/>
      </w:r>
    </w:p>
    <w:p w14:paraId="1074C427" w14:textId="2DB80B82" w:rsidR="00BC11C7" w:rsidRPr="00BC11C7" w:rsidRDefault="00ED548B">
      <w:r w:rsidRPr="00BC11C7">
        <w:rPr>
          <w:noProof/>
        </w:rPr>
        <w:lastRenderedPageBreak/>
        <mc:AlternateContent>
          <mc:Choice Requires="wps">
            <w:drawing>
              <wp:anchor distT="0" distB="0" distL="114300" distR="114300" simplePos="0" relativeHeight="251675648" behindDoc="0" locked="0" layoutInCell="1" allowOverlap="1" wp14:anchorId="177D2651" wp14:editId="1B36662B">
                <wp:simplePos x="0" y="0"/>
                <wp:positionH relativeFrom="margin">
                  <wp:align>right</wp:align>
                </wp:positionH>
                <wp:positionV relativeFrom="paragraph">
                  <wp:posOffset>-309245</wp:posOffset>
                </wp:positionV>
                <wp:extent cx="5754370" cy="5514975"/>
                <wp:effectExtent l="0" t="0" r="0" b="0"/>
                <wp:wrapNone/>
                <wp:docPr id="603330619" name="Text Box 3"/>
                <wp:cNvGraphicFramePr/>
                <a:graphic xmlns:a="http://schemas.openxmlformats.org/drawingml/2006/main">
                  <a:graphicData uri="http://schemas.microsoft.com/office/word/2010/wordprocessingShape">
                    <wps:wsp>
                      <wps:cNvSpPr txBox="1"/>
                      <wps:spPr>
                        <a:xfrm>
                          <a:off x="0" y="0"/>
                          <a:ext cx="5754370" cy="5514975"/>
                        </a:xfrm>
                        <a:prstGeom prst="rect">
                          <a:avLst/>
                        </a:prstGeom>
                        <a:noFill/>
                        <a:ln w="6350">
                          <a:noFill/>
                        </a:ln>
                      </wps:spPr>
                      <wps:txbx>
                        <w:txbxContent>
                          <w:p w14:paraId="0F0AFB93" w14:textId="3BE5AD72" w:rsidR="00BC11C7" w:rsidRPr="00890281" w:rsidRDefault="00890281"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ADAM</w:t>
                            </w:r>
                            <w:r w:rsidRPr="00890281">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12472EA" w14:textId="77777777" w:rsidR="00890281"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Το όραμα του </w:t>
                            </w:r>
                            <w:r w:rsidRPr="00890281">
                              <w:rPr>
                                <w:rFonts w:ascii="Ubuntu" w:hAnsi="Ubuntu"/>
                                <w:color w:val="1B1B3D"/>
                                <w:sz w:val="26"/>
                                <w:szCs w:val="26"/>
                              </w:rPr>
                              <w:t>Adam</w:t>
                            </w:r>
                            <w:r w:rsidRPr="00890281">
                              <w:rPr>
                                <w:rFonts w:ascii="Ubuntu" w:hAnsi="Ubuntu"/>
                                <w:color w:val="1B1B3D"/>
                                <w:sz w:val="26"/>
                                <w:szCs w:val="26"/>
                                <w:lang w:val="el-GR"/>
                              </w:rPr>
                              <w:t xml:space="preserve"> για το μέλλον είναι φιλόδοξο και επεκτατικό. Σκοπεύει να αναπτύξει την επιχείρησή του σε όλα τα μέτωπα. Αναγνωρίζοντας την ανάγκη για μια ομάδα που θα διαχειρίζεται την εισροή παραγγελιών, ο </w:t>
                            </w:r>
                            <w:r w:rsidRPr="00890281">
                              <w:rPr>
                                <w:rFonts w:ascii="Ubuntu" w:hAnsi="Ubuntu"/>
                                <w:color w:val="1B1B3D"/>
                                <w:sz w:val="26"/>
                                <w:szCs w:val="26"/>
                              </w:rPr>
                              <w:t>Adam</w:t>
                            </w:r>
                            <w:r w:rsidRPr="00890281">
                              <w:rPr>
                                <w:rFonts w:ascii="Ubuntu" w:hAnsi="Ubuntu"/>
                                <w:color w:val="1B1B3D"/>
                                <w:sz w:val="26"/>
                                <w:szCs w:val="26"/>
                                <w:lang w:val="el-GR"/>
                              </w:rPr>
                              <w:t xml:space="preserve"> σκοπεύει να προσλάβει υπαλλήλους που θα βοηθήσουν στην κάλυψη της μεγάλης ζήτησης. Οραματίζεται επίσης να νοικιάσει έναν χώρο γραφείων, κάτι που πιστεύει ότι θα εδραιώσει την επαγγελματική υπόσταση της εταιρείας.</w:t>
                            </w:r>
                          </w:p>
                          <w:p w14:paraId="72FCA16F" w14:textId="0E5945F1" w:rsidR="00BC11C7"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Ο </w:t>
                            </w:r>
                            <w:r w:rsidRPr="00890281">
                              <w:rPr>
                                <w:rFonts w:ascii="Ubuntu" w:hAnsi="Ubuntu"/>
                                <w:color w:val="1B1B3D"/>
                                <w:sz w:val="26"/>
                                <w:szCs w:val="26"/>
                              </w:rPr>
                              <w:t>Adam</w:t>
                            </w:r>
                            <w:r w:rsidRPr="00890281">
                              <w:rPr>
                                <w:rFonts w:ascii="Ubuntu" w:hAnsi="Ubuntu"/>
                                <w:color w:val="1B1B3D"/>
                                <w:sz w:val="26"/>
                                <w:szCs w:val="26"/>
                                <w:lang w:val="el-GR"/>
                              </w:rPr>
                              <w:t xml:space="preserve"> ξεχειλίζει από ιδέες και στρατηγικές για περαιτέρω ανάπτυξη. Ωστόσο, αναγνωρίζει ότι δεν είναι αρκετά έτοιμος να κάνει αυτά τα βήματα όσο ακόμα σπουδάζει. Η ορμή και η διορατικότητά του δείχνουν ότι, μόλις ολοκληρώσει τις σπουδές του, θα είναι κάτι παραπάνω από έτοιμος να εκτοξεύσει την επιχείρησή του σε νέα ύψη. Τα σχέδια του </w:t>
                            </w:r>
                            <w:r w:rsidRPr="00890281">
                              <w:rPr>
                                <w:rFonts w:ascii="Ubuntu" w:hAnsi="Ubuntu"/>
                                <w:color w:val="1B1B3D"/>
                                <w:sz w:val="26"/>
                                <w:szCs w:val="26"/>
                              </w:rPr>
                              <w:t>Adam</w:t>
                            </w:r>
                            <w:r w:rsidRPr="00890281">
                              <w:rPr>
                                <w:rFonts w:ascii="Ubuntu" w:hAnsi="Ubuntu"/>
                                <w:color w:val="1B1B3D"/>
                                <w:sz w:val="26"/>
                                <w:szCs w:val="26"/>
                                <w:lang w:val="el-GR"/>
                              </w:rPr>
                              <w:t xml:space="preserve"> να επεκτείνει το εργατικό δυναμικό του και να δημιουργήσει έναν ειδικό χώρο γραφείων υπογραμμίζουν τη δέσμευσή του να δημιουργήσει μια ισχυρή και αξιόπιστη εταιρεία στον κλάδο της τεχνολογίας.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7D2651" id="_x0000_s1033" type="#_x0000_t202" style="position:absolute;margin-left:401.9pt;margin-top:-24.35pt;width:453.1pt;height:43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HAIAADQEAAAOAAAAZHJzL2Uyb0RvYy54bWysU8tu2zAQvBfoPxC817IdK04Ey4GbwEUB&#10;IwngFDnTFGkRoLgsSVtyv75Lyi+kPRW9ULvc1T5mhrOHrtFkL5xXYEo6GgwpEYZDpcy2pD/ell/u&#10;KPGBmYppMKKkB+Hpw/zzp1lrCzGGGnQlHMEixhetLWkdgi2yzPNaNMwPwAqDQQmuYQFdt80qx1qs&#10;3uhsPBzeZi24yjrgwnu8feqDdJ7qSyl4eJHSi0B0SXG2kE6Xzk08s/mMFVvHbK34cQz2D1M0TBls&#10;ei71xAIjO6f+KNUo7sCDDAMOTQZSKi7SDrjNaPhhm3XNrEi7IDjenmHy/68sf96v7asjofsKHRIY&#10;AWmtLzxexn066Zr4xUkJxhHCwxk20QXC8TKf5pObKYY4xvJ8NLmf5rFOdvndOh++CWhINErqkJcE&#10;F9uvfOhTTymxm4Gl0jpxow1pS3p7kw/TD+cIFtcGe1yGjVboNh1RVUmnp0U2UB1wPwc99d7ypcIZ&#10;VsyHV+aQa5wb9Rte8JAasBccLUpqcL/+dh/zkQKMUtKidkrqf+6YE5To7wbJuR9NJlFsyZnk0zE6&#10;7jqyuY6YXfMIKM8RvhTLkxnzgz6Z0kHzjjJfxK4YYoZj75KGk/kYekXjM+FisUhJKC/LwsqsLY+l&#10;I6oR4bfunTl7pCEgg89wUhkrPrDR5/Z8LHYBpEpURZx7VI/wozQT2cdnFLV/7aesy2Of/wYAAP//&#10;AwBQSwMEFAAGAAgAAAAhAOt56f/gAAAACAEAAA8AAABkcnMvZG93bnJldi54bWxMj8FOwzAQRO9I&#10;/IO1SNxapxEUN2RTVZEqJASHll64bWI3iYjXIXbbwNdjTnAczWjmTb6ebC/OZvSdY4TFPAFhuHa6&#10;4wbh8LadKRA+EGvqHRuEL+NhXVxf5ZRpd+GdOe9DI2IJ+4wQ2hCGTEpft8aSn7vBcPSObrQUohwb&#10;qUe6xHLbyzRJltJSx3GhpcGUrak/9ieL8FxuX2lXpVZ99+XTy3EzfB7e7xFvb6bNI4hgpvAXhl/8&#10;iA5FZKrcibUXPUI8EhBmd+oBRLRXyTIFUSGoxUqBLHL5/0DxAwAA//8DAFBLAQItABQABgAIAAAA&#10;IQC2gziS/gAAAOEBAAATAAAAAAAAAAAAAAAAAAAAAABbQ29udGVudF9UeXBlc10ueG1sUEsBAi0A&#10;FAAGAAgAAAAhADj9If/WAAAAlAEAAAsAAAAAAAAAAAAAAAAALwEAAF9yZWxzLy5yZWxzUEsBAi0A&#10;FAAGAAgAAAAhAFT+XPccAgAANAQAAA4AAAAAAAAAAAAAAAAALgIAAGRycy9lMm9Eb2MueG1sUEsB&#10;Ai0AFAAGAAgAAAAhAOt56f/gAAAACAEAAA8AAAAAAAAAAAAAAAAAdgQAAGRycy9kb3ducmV2Lnht&#10;bFBLBQYAAAAABAAEAPMAAACDBQAAAAA=&#10;" filled="f" stroked="f" strokeweight=".5pt">
                <v:textbox>
                  <w:txbxContent>
                    <w:p w14:paraId="0F0AFB93" w14:textId="3BE5AD72" w:rsidR="00BC11C7" w:rsidRPr="00890281" w:rsidRDefault="00890281" w:rsidP="00BC11C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ADAM</w:t>
                      </w:r>
                      <w:r w:rsidRPr="00890281">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212472EA" w14:textId="77777777" w:rsidR="00890281"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Το όραμα του </w:t>
                      </w:r>
                      <w:r w:rsidRPr="00890281">
                        <w:rPr>
                          <w:rFonts w:ascii="Ubuntu" w:hAnsi="Ubuntu"/>
                          <w:color w:val="1B1B3D"/>
                          <w:sz w:val="26"/>
                          <w:szCs w:val="26"/>
                        </w:rPr>
                        <w:t>Adam</w:t>
                      </w:r>
                      <w:r w:rsidRPr="00890281">
                        <w:rPr>
                          <w:rFonts w:ascii="Ubuntu" w:hAnsi="Ubuntu"/>
                          <w:color w:val="1B1B3D"/>
                          <w:sz w:val="26"/>
                          <w:szCs w:val="26"/>
                          <w:lang w:val="el-GR"/>
                        </w:rPr>
                        <w:t xml:space="preserve"> για το μέλλον είναι φιλόδοξο και επεκτατικό. Σκοπεύει να αναπτύξει την επιχείρησή του σε όλα τα μέτωπα. Αναγνωρίζοντας την ανάγκη για μια ομάδα που θα διαχειρίζεται την εισροή παραγγελιών, ο </w:t>
                      </w:r>
                      <w:r w:rsidRPr="00890281">
                        <w:rPr>
                          <w:rFonts w:ascii="Ubuntu" w:hAnsi="Ubuntu"/>
                          <w:color w:val="1B1B3D"/>
                          <w:sz w:val="26"/>
                          <w:szCs w:val="26"/>
                        </w:rPr>
                        <w:t>Adam</w:t>
                      </w:r>
                      <w:r w:rsidRPr="00890281">
                        <w:rPr>
                          <w:rFonts w:ascii="Ubuntu" w:hAnsi="Ubuntu"/>
                          <w:color w:val="1B1B3D"/>
                          <w:sz w:val="26"/>
                          <w:szCs w:val="26"/>
                          <w:lang w:val="el-GR"/>
                        </w:rPr>
                        <w:t xml:space="preserve"> σκοπεύει να προσλάβει υπαλλήλους που θα βοηθήσουν στην κάλυψη της μεγάλης ζήτησης. Οραματίζεται επίσης να νοικιάσει έναν χώρο γραφείων, κάτι που πιστεύει ότι θα εδραιώσει την επαγγελματική υπόσταση της εταιρείας.</w:t>
                      </w:r>
                    </w:p>
                    <w:p w14:paraId="72FCA16F" w14:textId="0E5945F1" w:rsidR="00BC11C7" w:rsidRPr="00890281" w:rsidRDefault="00890281" w:rsidP="00890281">
                      <w:pPr>
                        <w:spacing w:after="160" w:line="360" w:lineRule="auto"/>
                        <w:jc w:val="both"/>
                        <w:rPr>
                          <w:rFonts w:ascii="Ubuntu" w:hAnsi="Ubuntu"/>
                          <w:color w:val="1B1B3D"/>
                          <w:sz w:val="26"/>
                          <w:szCs w:val="26"/>
                          <w:lang w:val="el-GR"/>
                        </w:rPr>
                      </w:pPr>
                      <w:r w:rsidRPr="00890281">
                        <w:rPr>
                          <w:rFonts w:ascii="Ubuntu" w:hAnsi="Ubuntu"/>
                          <w:color w:val="1B1B3D"/>
                          <w:sz w:val="26"/>
                          <w:szCs w:val="26"/>
                          <w:lang w:val="el-GR"/>
                        </w:rPr>
                        <w:t xml:space="preserve">Ο </w:t>
                      </w:r>
                      <w:r w:rsidRPr="00890281">
                        <w:rPr>
                          <w:rFonts w:ascii="Ubuntu" w:hAnsi="Ubuntu"/>
                          <w:color w:val="1B1B3D"/>
                          <w:sz w:val="26"/>
                          <w:szCs w:val="26"/>
                        </w:rPr>
                        <w:t>Adam</w:t>
                      </w:r>
                      <w:r w:rsidRPr="00890281">
                        <w:rPr>
                          <w:rFonts w:ascii="Ubuntu" w:hAnsi="Ubuntu"/>
                          <w:color w:val="1B1B3D"/>
                          <w:sz w:val="26"/>
                          <w:szCs w:val="26"/>
                          <w:lang w:val="el-GR"/>
                        </w:rPr>
                        <w:t xml:space="preserve"> ξεχειλίζει από ιδέες και στρατηγικές για περαιτέρω ανάπτυξη. Ωστόσο, αναγνωρίζει ότι δεν είναι αρκετά έτοιμος να κάνει αυτά τα βήματα όσο ακόμα σπουδάζει. Η ορμή και η διορατικότητά του δείχνουν ότι, μόλις ολοκληρώσει τις σπουδές του, θα είναι κάτι παραπάνω από έτοιμος να εκτοξεύσει την επιχείρησή του σε νέα ύψη. Τα σχέδια του </w:t>
                      </w:r>
                      <w:r w:rsidRPr="00890281">
                        <w:rPr>
                          <w:rFonts w:ascii="Ubuntu" w:hAnsi="Ubuntu"/>
                          <w:color w:val="1B1B3D"/>
                          <w:sz w:val="26"/>
                          <w:szCs w:val="26"/>
                        </w:rPr>
                        <w:t>Adam</w:t>
                      </w:r>
                      <w:r w:rsidRPr="00890281">
                        <w:rPr>
                          <w:rFonts w:ascii="Ubuntu" w:hAnsi="Ubuntu"/>
                          <w:color w:val="1B1B3D"/>
                          <w:sz w:val="26"/>
                          <w:szCs w:val="26"/>
                          <w:lang w:val="el-GR"/>
                        </w:rPr>
                        <w:t xml:space="preserve"> να επεκτείνει το εργατικό δυναμικό του και να δημιουργήσει έναν ειδικό χώρο γραφείων υπογραμμίζουν τη δέσμευσή του να δημιουργήσει μια ισχυρή και αξιόπιστη εταιρεία στον κλάδο της τεχνολογίας.</w:t>
                      </w:r>
                    </w:p>
                  </w:txbxContent>
                </v:textbox>
                <w10:wrap anchorx="margin"/>
              </v:shape>
            </w:pict>
          </mc:Fallback>
        </mc:AlternateContent>
      </w:r>
    </w:p>
    <w:p w14:paraId="27F7EDD0" w14:textId="534C9599" w:rsidR="007642CA" w:rsidRPr="00BC11C7" w:rsidRDefault="00442C00">
      <w:pPr>
        <w:sectPr w:rsidR="007642CA" w:rsidRPr="00BC11C7">
          <w:headerReference w:type="default" r:id="rId11"/>
          <w:footerReference w:type="default" r:id="rId12"/>
          <w:pgSz w:w="11906" w:h="16838"/>
          <w:pgMar w:top="1417" w:right="1417" w:bottom="1417" w:left="1417" w:header="708" w:footer="708" w:gutter="0"/>
          <w:cols w:space="708"/>
          <w:docGrid w:linePitch="360"/>
        </w:sectPr>
      </w:pPr>
      <w:r>
        <w:rPr>
          <w:noProof/>
        </w:rPr>
        <w:drawing>
          <wp:anchor distT="0" distB="0" distL="114300" distR="114300" simplePos="0" relativeHeight="251684864" behindDoc="1" locked="0" layoutInCell="1" allowOverlap="1" wp14:anchorId="070F90CC" wp14:editId="25769077">
            <wp:simplePos x="0" y="0"/>
            <wp:positionH relativeFrom="margin">
              <wp:align>center</wp:align>
            </wp:positionH>
            <wp:positionV relativeFrom="paragraph">
              <wp:posOffset>5109210</wp:posOffset>
            </wp:positionV>
            <wp:extent cx="4359275" cy="2655570"/>
            <wp:effectExtent l="0" t="0" r="3175" b="0"/>
            <wp:wrapTight wrapText="bothSides">
              <wp:wrapPolygon edited="0">
                <wp:start x="0" y="0"/>
                <wp:lineTo x="0" y="21383"/>
                <wp:lineTo x="21521" y="21383"/>
                <wp:lineTo x="21521" y="0"/>
                <wp:lineTo x="0" y="0"/>
              </wp:wrapPolygon>
            </wp:wrapTight>
            <wp:docPr id="99262022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1973" r="3933"/>
                    <a:stretch/>
                  </pic:blipFill>
                  <pic:spPr bwMode="auto">
                    <a:xfrm>
                      <a:off x="0" y="0"/>
                      <a:ext cx="4359275" cy="265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48B">
        <w:rPr>
          <w:noProof/>
        </w:rPr>
        <mc:AlternateContent>
          <mc:Choice Requires="wps">
            <w:drawing>
              <wp:anchor distT="45720" distB="45720" distL="114300" distR="114300" simplePos="0" relativeHeight="251686912" behindDoc="0" locked="0" layoutInCell="1" allowOverlap="1" wp14:anchorId="352C6F60" wp14:editId="3C13F948">
                <wp:simplePos x="0" y="0"/>
                <wp:positionH relativeFrom="margin">
                  <wp:align>center</wp:align>
                </wp:positionH>
                <wp:positionV relativeFrom="paragraph">
                  <wp:posOffset>7703820</wp:posOffset>
                </wp:positionV>
                <wp:extent cx="1851660" cy="1404620"/>
                <wp:effectExtent l="0" t="0" r="15240" b="146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04620"/>
                        </a:xfrm>
                        <a:prstGeom prst="rect">
                          <a:avLst/>
                        </a:prstGeom>
                        <a:solidFill>
                          <a:srgbClr val="FFFFFF"/>
                        </a:solidFill>
                        <a:ln w="9525">
                          <a:solidFill>
                            <a:srgbClr val="000000"/>
                          </a:solidFill>
                          <a:miter lim="800000"/>
                          <a:headEnd/>
                          <a:tailEnd/>
                        </a:ln>
                      </wps:spPr>
                      <wps:txbx>
                        <w:txbxContent>
                          <w:p w14:paraId="77B2C9D0" w14:textId="384355B0" w:rsidR="00ED548B" w:rsidRDefault="00890281">
                            <w:r>
                              <w:rPr>
                                <w:lang w:val="el-GR"/>
                              </w:rPr>
                              <w:t>Πηγή εικόνων</w:t>
                            </w:r>
                            <w:r w:rsidR="00ED548B">
                              <w:t>: Canva</w:t>
                            </w:r>
                            <w:r w:rsidR="00442C0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52C6F60" id="_x0000_s1034" type="#_x0000_t202" style="position:absolute;margin-left:0;margin-top:606.6pt;width:145.8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uYFAIAACcEAAAOAAAAZHJzL2Uyb0RvYy54bWysk1Fv0zAQx9+R+A6W32mSqi1b1HQaHUVI&#10;YyANPsDVcRoLx2dst0n59JydrqsGvCDyYPly9v/ufnde3gydZgfpvEJT8WKScyaNwFqZXcW/fd28&#10;ueLMBzA1aDSy4kfp+c3q9atlb0s5xRZ1LR0jEePL3la8DcGWWeZFKzvwE7TSkLNB10Eg0+2y2kFP&#10;6p3Opnm+yHp0tXUopPf092508lXSbxopwuem8TIwXXHKLaTVpXUb12y1hHLnwLZKnNKAf8iiA2Uo&#10;6FnqDgKwvVO/SXVKOPTYhInALsOmUUKmGqiaIn9RzWMLVqZaCI63Z0z+/8mKh8Oj/eJYGN7hQA1M&#10;RXh7j+K7ZwbXLZidvHUO+1ZCTYGLiCzrrS9PVyNqX/oosu0/YU1Nhn3AJDQ0rotUqE5G6tSA4xm6&#10;HAITMeTVvFgsyCXIV8zy2WKa2pJB+XTdOh8+SOxY3FTcUVeTPBzufYjpQPl0JEbzqFW9UVonw+22&#10;a+3YAWgCNulLFbw4pg3rK349n85HAn+VyNP3J4lOBRplrbqKX50PQRm5vTd1GrQASo97SlmbE8jI&#10;bqQYhu3AVE0CMUDkusX6SGQdjpNLL402LbqfnPU0tRX3P/bgJGf6o6HuXBezWRzzZMzmbwklc5ee&#10;7aUHjCCpigfOxu06pKeRuNlb6uJGJb7PmZxSpmlM2E8vJ477pZ1OPb/v1S8AAAD//wMAUEsDBBQA&#10;BgAIAAAAIQCNtA6C3gAAAAoBAAAPAAAAZHJzL2Rvd25yZXYueG1sTI/NTsMwEITvSLyDtUhcKur8&#10;NWpDnAoq9cSpodzdeEki4nWI3TZ9e5YTHHdmNPtNuZ3tIC44+d6RgngZgUBqnOmpVXB83z+tQfig&#10;yejBESq4oYdtdX9X6sK4Kx3wUodWcAn5QivoQhgLKX3TodV+6UYk9j7dZHXgc2qlmfSVy+0gkyjK&#10;pdU98YdOj7jrsPmqz1ZB/l2ni7cPs6DDbf86NXZldseVUo8P88sziIBz+AvDLz6jQ8VMJ3cm48Wg&#10;gIcEVpM4TUCwn2ziHMSJpSzNMpBVKf9PqH4AAAD//wMAUEsBAi0AFAAGAAgAAAAhALaDOJL+AAAA&#10;4QEAABMAAAAAAAAAAAAAAAAAAAAAAFtDb250ZW50X1R5cGVzXS54bWxQSwECLQAUAAYACAAAACEA&#10;OP0h/9YAAACUAQAACwAAAAAAAAAAAAAAAAAvAQAAX3JlbHMvLnJlbHNQSwECLQAUAAYACAAAACEA&#10;bR+rmBQCAAAnBAAADgAAAAAAAAAAAAAAAAAuAgAAZHJzL2Uyb0RvYy54bWxQSwECLQAUAAYACAAA&#10;ACEAjbQOgt4AAAAKAQAADwAAAAAAAAAAAAAAAABuBAAAZHJzL2Rvd25yZXYueG1sUEsFBgAAAAAE&#10;AAQA8wAAAHkFAAAAAA==&#10;">
                <v:textbox style="mso-fit-shape-to-text:t">
                  <w:txbxContent>
                    <w:p w14:paraId="77B2C9D0" w14:textId="384355B0" w:rsidR="00ED548B" w:rsidRDefault="00890281">
                      <w:r>
                        <w:rPr>
                          <w:lang w:val="el-GR"/>
                        </w:rPr>
                        <w:t>Πηγή εικόνων</w:t>
                      </w:r>
                      <w:r w:rsidR="00ED548B">
                        <w:t>: Canva</w:t>
                      </w:r>
                      <w:r w:rsidR="00442C00">
                        <w:t>.</w:t>
                      </w:r>
                    </w:p>
                  </w:txbxContent>
                </v:textbox>
                <w10:wrap type="square" anchorx="margin"/>
              </v:shape>
            </w:pict>
          </mc:Fallback>
        </mc:AlternateContent>
      </w:r>
      <w:r w:rsidR="00BC11C7" w:rsidRPr="00BC11C7">
        <w:br w:type="page"/>
      </w:r>
    </w:p>
    <w:p w14:paraId="6D6B1E06" w14:textId="712CE8E9" w:rsidR="009B6889" w:rsidRPr="00BC11C7" w:rsidRDefault="007A6D80">
      <w:pPr>
        <w:sectPr w:rsidR="009B6889" w:rsidRPr="00BC11C7">
          <w:headerReference w:type="default" r:id="rId14"/>
          <w:pgSz w:w="11906" w:h="16838"/>
          <w:pgMar w:top="1417" w:right="1417" w:bottom="1417" w:left="1417" w:header="708" w:footer="708" w:gutter="0"/>
          <w:cols w:space="708"/>
          <w:docGrid w:linePitch="360"/>
        </w:sectPr>
      </w:pPr>
      <w:r w:rsidRPr="00BC11C7">
        <w:rPr>
          <w:noProof/>
        </w:rPr>
        <w:lastRenderedPageBreak/>
        <mc:AlternateContent>
          <mc:Choice Requires="wps">
            <w:drawing>
              <wp:anchor distT="0" distB="0" distL="114300" distR="114300" simplePos="0" relativeHeight="251681792" behindDoc="0" locked="0" layoutInCell="1" allowOverlap="1" wp14:anchorId="5F099773" wp14:editId="5876D91E">
                <wp:simplePos x="0" y="0"/>
                <wp:positionH relativeFrom="margin">
                  <wp:posOffset>-635</wp:posOffset>
                </wp:positionH>
                <wp:positionV relativeFrom="paragraph">
                  <wp:posOffset>-635</wp:posOffset>
                </wp:positionV>
                <wp:extent cx="5754756" cy="4526280"/>
                <wp:effectExtent l="0" t="0" r="0" b="7620"/>
                <wp:wrapNone/>
                <wp:docPr id="1666333716" name="Text Box 3"/>
                <wp:cNvGraphicFramePr/>
                <a:graphic xmlns:a="http://schemas.openxmlformats.org/drawingml/2006/main">
                  <a:graphicData uri="http://schemas.microsoft.com/office/word/2010/wordprocessingShape">
                    <wps:wsp>
                      <wps:cNvSpPr txBox="1"/>
                      <wps:spPr>
                        <a:xfrm>
                          <a:off x="0" y="0"/>
                          <a:ext cx="5754756" cy="4526280"/>
                        </a:xfrm>
                        <a:prstGeom prst="rect">
                          <a:avLst/>
                        </a:prstGeom>
                        <a:noFill/>
                        <a:ln w="6350">
                          <a:noFill/>
                        </a:ln>
                      </wps:spPr>
                      <wps:txbx>
                        <w:txbxContent>
                          <w:p w14:paraId="26921201" w14:textId="5BAAD61B" w:rsidR="00BC11C7" w:rsidRDefault="00CF5C8A" w:rsidP="007A6D80">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ADAM</w:t>
                            </w:r>
                            <w:r w:rsidRPr="00CF5C8A">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470D3928" w14:textId="77777777" w:rsidR="00CF5C8A" w:rsidRPr="00CF5C8A" w:rsidRDefault="00CF5C8A" w:rsidP="007A6D80">
                            <w:pPr>
                              <w:spacing w:line="276" w:lineRule="auto"/>
                              <w:jc w:val="center"/>
                              <w:rPr>
                                <w:rFonts w:ascii="Ubuntu" w:hAnsi="Ubuntu"/>
                                <w:b/>
                                <w:bCs/>
                                <w:color w:val="1B1B3D"/>
                                <w:sz w:val="56"/>
                                <w:szCs w:val="56"/>
                                <w:lang w:val="el-GR"/>
                              </w:rPr>
                            </w:pPr>
                          </w:p>
                          <w:p w14:paraId="38308E06" w14:textId="46C93AEB" w:rsidR="00BC11C7" w:rsidRPr="00CF5C8A" w:rsidRDefault="00CF5C8A" w:rsidP="00CF5C8A">
                            <w:pPr>
                              <w:spacing w:after="160" w:line="360" w:lineRule="auto"/>
                              <w:jc w:val="both"/>
                              <w:rPr>
                                <w:rFonts w:ascii="Ubuntu" w:hAnsi="Ubuntu"/>
                                <w:color w:val="1B1B3D"/>
                                <w:sz w:val="26"/>
                                <w:szCs w:val="26"/>
                                <w:lang w:val="el-GR"/>
                              </w:rPr>
                            </w:pPr>
                            <w:r w:rsidRPr="00CF5C8A">
                              <w:rPr>
                                <w:rFonts w:ascii="Ubuntu" w:hAnsi="Ubuntu"/>
                                <w:color w:val="1B1B3D"/>
                                <w:sz w:val="26"/>
                                <w:szCs w:val="26"/>
                                <w:lang w:val="el-GR"/>
                              </w:rPr>
                              <w:t xml:space="preserve">Ο </w:t>
                            </w:r>
                            <w:r w:rsidRPr="00CF5C8A">
                              <w:rPr>
                                <w:rFonts w:ascii="Ubuntu" w:hAnsi="Ubuntu"/>
                                <w:color w:val="1B1B3D"/>
                                <w:sz w:val="26"/>
                                <w:szCs w:val="26"/>
                              </w:rPr>
                              <w:t>Adam</w:t>
                            </w:r>
                            <w:r w:rsidRPr="00CF5C8A">
                              <w:rPr>
                                <w:rFonts w:ascii="Ubuntu" w:hAnsi="Ubuntu"/>
                                <w:color w:val="1B1B3D"/>
                                <w:sz w:val="26"/>
                                <w:szCs w:val="26"/>
                                <w:lang w:val="el-GR"/>
                              </w:rPr>
                              <w:t xml:space="preserve"> μοιράζεται ότι η ίδρυση μιας εταιρείας απαιτεί σημαντικό χρόνο και αφοσίωση. Τονίζει ότι η διαχείριση του χρόνου είναι ζωτικής σημασίας, καθώς μεγάλο μέρος του χρόνου του αφιερώνεται στην οικοδόμηση της επιχείρησης. Η κορυφαία συμβουλή του είναι να βρείτε κάτι για το οποίο είστε παθιασμένοι, καθώς όταν αγαπάτε αυτό που κάνετε, δεν</w:t>
                            </w:r>
                            <w:r>
                              <w:rPr>
                                <w:rFonts w:ascii="Ubuntu" w:hAnsi="Ubuntu"/>
                                <w:color w:val="1B1B3D"/>
                                <w:sz w:val="26"/>
                                <w:szCs w:val="26"/>
                                <w:lang w:val="el-GR"/>
                              </w:rPr>
                              <w:t xml:space="preserve"> το</w:t>
                            </w:r>
                            <w:r w:rsidRPr="00CF5C8A">
                              <w:rPr>
                                <w:rFonts w:ascii="Ubuntu" w:hAnsi="Ubuntu"/>
                                <w:color w:val="1B1B3D"/>
                                <w:sz w:val="26"/>
                                <w:szCs w:val="26"/>
                                <w:lang w:val="el-GR"/>
                              </w:rPr>
                              <w:t xml:space="preserve"> αισθάνεστε σαν δουλειά. Πιστεύει ότι πρέπει να βουτάτε με το κεφάλι </w:t>
                            </w:r>
                            <w:r>
                              <w:rPr>
                                <w:rFonts w:ascii="Ubuntu" w:hAnsi="Ubuntu"/>
                                <w:color w:val="1B1B3D"/>
                                <w:sz w:val="26"/>
                                <w:szCs w:val="26"/>
                                <w:lang w:val="el-GR"/>
                              </w:rPr>
                              <w:t>στα άγνωστα νερά</w:t>
                            </w:r>
                            <w:r w:rsidRPr="00CF5C8A">
                              <w:rPr>
                                <w:rFonts w:ascii="Ubuntu" w:hAnsi="Ubuntu"/>
                                <w:color w:val="1B1B3D"/>
                                <w:sz w:val="26"/>
                                <w:szCs w:val="26"/>
                                <w:lang w:val="el-GR"/>
                              </w:rPr>
                              <w:t xml:space="preserve"> και να μη φοβάστε την αποτυχία.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099773" id="_x0000_s1035" type="#_x0000_t202" style="position:absolute;margin-left:-.05pt;margin-top:-.05pt;width:453.15pt;height:35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RMHQIAADQEAAAOAAAAZHJzL2Uyb0RvYy54bWysU01vGyEQvVfqf0Dc67Vdr5O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X6TT27yKSUcfZN8PB3fJmCzy3PrfPguoCHRKKlDXhJc&#10;bL/yAUti6CkkVjOwVFonbrQhbUmnX/NhenD24Att8OGl2WiFbtMRVZX07jTIBqoDzuegp95bvlTY&#10;w4r58MIcco0joX7DMy5SA9aCo0VJDe7X3+5jPFKAXkpa1E5J/c8dc4IS/cMgOXejySSKLR0m+c0Y&#10;D+7as7n2mF3zACjPEf4Uy5MZ44M+mdJB844yX8Sq6GKGY+2ShpP5EHpF4zfhYrFIQSgvy8LKrC2P&#10;qSOqEeHX7p05e6QhIINPcFIZKz6w0cf2fCx2AaRKVEWce1SP8KM0E4PHbxS1f31OUZfPPv8NAAD/&#10;/wMAUEsDBBQABgAIAAAAIQDyEbhS3gAAAAcBAAAPAAAAZHJzL2Rvd25yZXYueG1sTI5BS8NAFITv&#10;gv9heYK3dpOAbY3ZlBIoguihtRdvL9nXJLj7Nma3bfTXu+JBT8Mww8xXrCdrxJlG3ztWkM4TEMSN&#10;0z23Cg6v29kKhA/IGo1jUvBJHtbl9VWBuXYX3tF5H1oRR9jnqKALYcil9E1HFv3cDcQxO7rRYoh2&#10;bKUe8RLHrZFZkiykxZ7jQ4cDVR017/uTVfBUbV9wV2d29WWqx+fjZvg4vN0pdXszbR5ABJrCXxl+&#10;8CM6lJGpdifWXhgFszQWfyWm98kiA1ErWKbZEmRZyP/85TcAAAD//wMAUEsBAi0AFAAGAAgAAAAh&#10;ALaDOJL+AAAA4QEAABMAAAAAAAAAAAAAAAAAAAAAAFtDb250ZW50X1R5cGVzXS54bWxQSwECLQAU&#10;AAYACAAAACEAOP0h/9YAAACUAQAACwAAAAAAAAAAAAAAAAAvAQAAX3JlbHMvLnJlbHNQSwECLQAU&#10;AAYACAAAACEAcTPUTB0CAAA0BAAADgAAAAAAAAAAAAAAAAAuAgAAZHJzL2Uyb0RvYy54bWxQSwEC&#10;LQAUAAYACAAAACEA8hG4Ut4AAAAHAQAADwAAAAAAAAAAAAAAAAB3BAAAZHJzL2Rvd25yZXYueG1s&#10;UEsFBgAAAAAEAAQA8wAAAIIFAAAAAA==&#10;" filled="f" stroked="f" strokeweight=".5pt">
                <v:textbox>
                  <w:txbxContent>
                    <w:p w14:paraId="26921201" w14:textId="5BAAD61B" w:rsidR="00BC11C7" w:rsidRDefault="00CF5C8A" w:rsidP="007A6D80">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ADAM</w:t>
                      </w:r>
                      <w:r w:rsidRPr="00CF5C8A">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470D3928" w14:textId="77777777" w:rsidR="00CF5C8A" w:rsidRPr="00CF5C8A" w:rsidRDefault="00CF5C8A" w:rsidP="007A6D80">
                      <w:pPr>
                        <w:spacing w:line="276" w:lineRule="auto"/>
                        <w:jc w:val="center"/>
                        <w:rPr>
                          <w:rFonts w:ascii="Ubuntu" w:hAnsi="Ubuntu"/>
                          <w:b/>
                          <w:bCs/>
                          <w:color w:val="1B1B3D"/>
                          <w:sz w:val="56"/>
                          <w:szCs w:val="56"/>
                          <w:lang w:val="el-GR"/>
                        </w:rPr>
                      </w:pPr>
                    </w:p>
                    <w:p w14:paraId="38308E06" w14:textId="46C93AEB" w:rsidR="00BC11C7" w:rsidRPr="00CF5C8A" w:rsidRDefault="00CF5C8A" w:rsidP="00CF5C8A">
                      <w:pPr>
                        <w:spacing w:after="160" w:line="360" w:lineRule="auto"/>
                        <w:jc w:val="both"/>
                        <w:rPr>
                          <w:rFonts w:ascii="Ubuntu" w:hAnsi="Ubuntu"/>
                          <w:color w:val="1B1B3D"/>
                          <w:sz w:val="26"/>
                          <w:szCs w:val="26"/>
                          <w:lang w:val="el-GR"/>
                        </w:rPr>
                      </w:pPr>
                      <w:r w:rsidRPr="00CF5C8A">
                        <w:rPr>
                          <w:rFonts w:ascii="Ubuntu" w:hAnsi="Ubuntu"/>
                          <w:color w:val="1B1B3D"/>
                          <w:sz w:val="26"/>
                          <w:szCs w:val="26"/>
                          <w:lang w:val="el-GR"/>
                        </w:rPr>
                        <w:t xml:space="preserve">Ο </w:t>
                      </w:r>
                      <w:r w:rsidRPr="00CF5C8A">
                        <w:rPr>
                          <w:rFonts w:ascii="Ubuntu" w:hAnsi="Ubuntu"/>
                          <w:color w:val="1B1B3D"/>
                          <w:sz w:val="26"/>
                          <w:szCs w:val="26"/>
                        </w:rPr>
                        <w:t>Adam</w:t>
                      </w:r>
                      <w:r w:rsidRPr="00CF5C8A">
                        <w:rPr>
                          <w:rFonts w:ascii="Ubuntu" w:hAnsi="Ubuntu"/>
                          <w:color w:val="1B1B3D"/>
                          <w:sz w:val="26"/>
                          <w:szCs w:val="26"/>
                          <w:lang w:val="el-GR"/>
                        </w:rPr>
                        <w:t xml:space="preserve"> μοιράζεται ότι η ίδρυση μιας εταιρείας απαιτεί σημαντικό χρόνο και αφοσίωση. Τονίζει ότι η διαχείριση του χρόνου είναι ζωτικής σημασίας, καθώς μεγάλο μέρος του χρόνου του αφιερώνεται στην οικοδόμηση της επιχείρησης. Η κορυφαία συμβουλή του είναι να βρείτε κάτι για το οποίο είστε παθιασμένοι, καθώς όταν αγαπάτε αυτό που κάνετε, δεν</w:t>
                      </w:r>
                      <w:r>
                        <w:rPr>
                          <w:rFonts w:ascii="Ubuntu" w:hAnsi="Ubuntu"/>
                          <w:color w:val="1B1B3D"/>
                          <w:sz w:val="26"/>
                          <w:szCs w:val="26"/>
                          <w:lang w:val="el-GR"/>
                        </w:rPr>
                        <w:t xml:space="preserve"> το</w:t>
                      </w:r>
                      <w:r w:rsidRPr="00CF5C8A">
                        <w:rPr>
                          <w:rFonts w:ascii="Ubuntu" w:hAnsi="Ubuntu"/>
                          <w:color w:val="1B1B3D"/>
                          <w:sz w:val="26"/>
                          <w:szCs w:val="26"/>
                          <w:lang w:val="el-GR"/>
                        </w:rPr>
                        <w:t xml:space="preserve"> αισθάνεστε σαν δουλειά. Πιστεύει ότι πρέπει να βουτάτε με το κεφάλι </w:t>
                      </w:r>
                      <w:r>
                        <w:rPr>
                          <w:rFonts w:ascii="Ubuntu" w:hAnsi="Ubuntu"/>
                          <w:color w:val="1B1B3D"/>
                          <w:sz w:val="26"/>
                          <w:szCs w:val="26"/>
                          <w:lang w:val="el-GR"/>
                        </w:rPr>
                        <w:t>στα άγνωστα νερά</w:t>
                      </w:r>
                      <w:r w:rsidRPr="00CF5C8A">
                        <w:rPr>
                          <w:rFonts w:ascii="Ubuntu" w:hAnsi="Ubuntu"/>
                          <w:color w:val="1B1B3D"/>
                          <w:sz w:val="26"/>
                          <w:szCs w:val="26"/>
                          <w:lang w:val="el-GR"/>
                        </w:rPr>
                        <w:t xml:space="preserve"> και να μη φοβάστε την αποτυχία.</w:t>
                      </w:r>
                    </w:p>
                  </w:txbxContent>
                </v:textbox>
                <w10:wrap anchorx="margin"/>
              </v:shape>
            </w:pict>
          </mc:Fallback>
        </mc:AlternateContent>
      </w:r>
      <w:r w:rsidR="004665B0" w:rsidRPr="00BC11C7">
        <w:rPr>
          <w:noProof/>
        </w:rPr>
        <mc:AlternateContent>
          <mc:Choice Requires="wps">
            <w:drawing>
              <wp:anchor distT="0" distB="0" distL="114300" distR="114300" simplePos="0" relativeHeight="251667456" behindDoc="0" locked="0" layoutInCell="1" allowOverlap="1" wp14:anchorId="0D8C2349" wp14:editId="3EEE58B7">
                <wp:simplePos x="0" y="0"/>
                <wp:positionH relativeFrom="margin">
                  <wp:align>right</wp:align>
                </wp:positionH>
                <wp:positionV relativeFrom="paragraph">
                  <wp:posOffset>4860925</wp:posOffset>
                </wp:positionV>
                <wp:extent cx="5764309" cy="40386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4038600"/>
                        </a:xfrm>
                        <a:prstGeom prst="rect">
                          <a:avLst/>
                        </a:prstGeom>
                        <a:noFill/>
                        <a:ln w="6350">
                          <a:noFill/>
                        </a:ln>
                      </wps:spPr>
                      <wps:txbx>
                        <w:txbxContent>
                          <w:p w14:paraId="020D09B9" w14:textId="77777777" w:rsidR="004665B0" w:rsidRDefault="004665B0" w:rsidP="004665B0">
                            <w:pPr>
                              <w:spacing w:after="160" w:line="360" w:lineRule="auto"/>
                              <w:rPr>
                                <w:rFonts w:ascii="Ubuntu" w:hAnsi="Ubuntu"/>
                                <w:color w:val="1B1B3D"/>
                                <w:sz w:val="26"/>
                                <w:szCs w:val="26"/>
                              </w:rPr>
                            </w:pPr>
                          </w:p>
                          <w:p w14:paraId="2CE81CF7" w14:textId="77777777" w:rsidR="00CF5C8A" w:rsidRPr="00CF5C8A" w:rsidRDefault="00CF5C8A" w:rsidP="00CF5C8A">
                            <w:pPr>
                              <w:spacing w:after="160" w:line="360" w:lineRule="auto"/>
                              <w:jc w:val="center"/>
                              <w:rPr>
                                <w:rFonts w:ascii="Ubuntu" w:hAnsi="Ubuntu"/>
                                <w:color w:val="1B1B3D"/>
                                <w:sz w:val="26"/>
                                <w:szCs w:val="26"/>
                                <w:lang w:val="el-GR"/>
                              </w:rPr>
                            </w:pPr>
                            <w:r w:rsidRPr="00CF5C8A">
                              <w:rPr>
                                <w:rFonts w:ascii="Ubuntu" w:hAnsi="Ubuntu"/>
                                <w:color w:val="1B1B3D"/>
                                <w:sz w:val="26"/>
                                <w:szCs w:val="26"/>
                                <w:lang w:val="el-GR"/>
                              </w:rPr>
                              <w:t xml:space="preserve">Ευχόμαστε καλή τύχη στον </w:t>
                            </w:r>
                            <w:r w:rsidRPr="00CF5C8A">
                              <w:rPr>
                                <w:rFonts w:ascii="Ubuntu" w:hAnsi="Ubuntu"/>
                                <w:b/>
                                <w:bCs/>
                                <w:color w:val="4472C4" w:themeColor="accent1"/>
                                <w:sz w:val="26"/>
                                <w:szCs w:val="26"/>
                                <w:lang w:val="en-US"/>
                              </w:rPr>
                              <w:t>ADAM</w:t>
                            </w:r>
                            <w:r w:rsidRPr="00CF5C8A">
                              <w:rPr>
                                <w:rFonts w:ascii="Ubuntu" w:hAnsi="Ubuntu"/>
                                <w:color w:val="1B1B3D"/>
                                <w:sz w:val="26"/>
                                <w:szCs w:val="26"/>
                                <w:lang w:val="el-GR"/>
                              </w:rPr>
                              <w:t>!</w:t>
                            </w:r>
                            <w:r w:rsidRPr="00CF5C8A">
                              <w:rPr>
                                <w:rFonts w:ascii="Ubuntu" w:hAnsi="Ubuntu"/>
                                <w:color w:val="1B1B3D"/>
                                <w:sz w:val="26"/>
                                <w:szCs w:val="26"/>
                                <w:lang w:val="el-GR"/>
                              </w:rPr>
                              <w:br/>
                              <w:t xml:space="preserve">Εάν ενδιαφέρεστε να μάθετε περισσότερα για την επιχείρηση του </w:t>
                            </w:r>
                            <w:r w:rsidRPr="00CF5C8A">
                              <w:rPr>
                                <w:rFonts w:ascii="Ubuntu" w:hAnsi="Ubuntu"/>
                                <w:color w:val="1B1B3D"/>
                                <w:sz w:val="26"/>
                                <w:szCs w:val="26"/>
                                <w:lang w:val="en-US"/>
                              </w:rPr>
                              <w:t>Adam</w:t>
                            </w:r>
                            <w:r w:rsidRPr="00CF5C8A">
                              <w:rPr>
                                <w:rFonts w:ascii="Ubuntu" w:hAnsi="Ubuntu"/>
                                <w:color w:val="1B1B3D"/>
                                <w:sz w:val="26"/>
                                <w:szCs w:val="26"/>
                                <w:lang w:val="el-GR"/>
                              </w:rPr>
                              <w:t xml:space="preserve"> ή να λάβετε συμβουλές, μπορείτε να επικοινωνήσετε μαζί του μέσω </w:t>
                            </w:r>
                          </w:p>
                          <w:p w14:paraId="17CA5693" w14:textId="435ADB3B" w:rsidR="004665B0" w:rsidRPr="00BC11C7" w:rsidRDefault="006B24D3" w:rsidP="004665B0">
                            <w:pPr>
                              <w:spacing w:after="160" w:line="360" w:lineRule="auto"/>
                              <w:jc w:val="center"/>
                              <w:rPr>
                                <w:rFonts w:ascii="Ubuntu" w:hAnsi="Ubuntu"/>
                                <w:color w:val="1B1B3D"/>
                                <w:sz w:val="26"/>
                                <w:szCs w:val="26"/>
                              </w:rPr>
                            </w:pPr>
                            <w:r>
                              <w:rPr>
                                <w:rFonts w:ascii="Ubuntu" w:hAnsi="Ubuntu"/>
                                <w:color w:val="1B1B3D"/>
                                <w:sz w:val="26"/>
                                <w:szCs w:val="26"/>
                              </w:rPr>
                              <w:t>E</w:t>
                            </w:r>
                            <w:r w:rsidR="004665B0" w:rsidRPr="004665B0">
                              <w:rPr>
                                <w:rFonts w:ascii="Ubuntu" w:hAnsi="Ubuntu"/>
                                <w:color w:val="1B1B3D"/>
                                <w:sz w:val="26"/>
                                <w:szCs w:val="26"/>
                              </w:rPr>
                              <w:t xml:space="preserve">mail: </w:t>
                            </w:r>
                            <w:hyperlink r:id="rId15" w:history="1">
                              <w:r w:rsidR="004665B0" w:rsidRPr="004665B0">
                                <w:rPr>
                                  <w:rStyle w:val="Hyperlink"/>
                                  <w:rFonts w:ascii="Ubuntu" w:hAnsi="Ubuntu"/>
                                  <w:sz w:val="26"/>
                                  <w:szCs w:val="26"/>
                                </w:rPr>
                                <w:t>Adam-cheaib@hotmail.com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382.75pt;width:453.9pt;height:31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LkGwIAADUEAAAOAAAAZHJzL2Uyb0RvYy54bWysU9tuGyEQfa+Uf0C8x7u+Jll5HbmJXFWy&#10;kkhOlWfMgheJZShg77pf3wFflfap6gsMzDCXcw7Tx67RZCecV2BK2u/llAjDoVJmU9If74vbe0p8&#10;YKZiGowo6V54+ji7+TJtbSEGUIOuhCOYxPiitSWtQ7BFlnlei4b5Hlhh0CnBNSzg0W2yyrEWszc6&#10;G+T5JGvBVdYBF97j7fPBSWcpv5SCh1cpvQhElxR7C2l1aV3HNZtNWbFxzNaKH9tg/9BFw5TBoudU&#10;zywwsnXqj1SN4g48yNDj0GQgpeIizYDT9PNP06xqZkWaBcHx9gyT/39p+ctuZd8cCd1X6JDACEhr&#10;feHxMs7TSdfEHTsl6EcI92fYRBcIx8vx3WQ0zB8o4egb5cP7SZ6AzS7PrfPhm4CGRKOkDnlJcLHd&#10;0gcsiaGnkFjNwEJpnbjRhrQlnQzHeXpw9uALbfDhpdlohW7dEVXhIKmDeLWGao8DOjhw7y1fKGxi&#10;yXx4Yw7JxplQwOEVF6kBi8HRoqQG9+tv9zEeOUAvJS2Kp6T+55Y5QYn+bpCdh/5oFNWWDqPx3QAP&#10;7tqzvvaYbfMEqM8+fhXLkxnjgz6Z0kHzgTqfx6roYoZj7ZKGk/kUDpLGf8LFfJ6CUF+WhaVZWR5T&#10;R1gjxO/dB3P2yENACl/gJDNWfKLjEHsgZL4NIFXi6oLqEX/UZqLw+I+i+K/PKery22e/AQAA//8D&#10;AFBLAwQUAAYACAAAACEA5yjeWOEAAAAJAQAADwAAAGRycy9kb3ducmV2LnhtbEyPy07DMBBF90j8&#10;gzVI7KjdivSRxqmqSBUSgkVLN+wm8TSJiO0Qu23g6xlWsBzdqzvnZJvRduJCQ2i90zCdKBDkKm9a&#10;V2s4vu0eliBCRGew8440fFGATX57k2Fq/NXt6XKIteARF1LU0MTYp1KGqiGLYeJ7cpyd/GAx8jnU&#10;0gx45XHbyZlSc2mxdfyhwZ6KhqqPw9lqeC52r7gvZ3b53RVPL6dt/3l8T7S+vxu3axCRxvhXhl98&#10;RoecmUp/diaITgOLRA2LeZKA4HilFmxScu9RTROQeSb/G+Q/AAAA//8DAFBLAQItABQABgAIAAAA&#10;IQC2gziS/gAAAOEBAAATAAAAAAAAAAAAAAAAAAAAAABbQ29udGVudF9UeXBlc10ueG1sUEsBAi0A&#10;FAAGAAgAAAAhADj9If/WAAAAlAEAAAsAAAAAAAAAAAAAAAAALwEAAF9yZWxzLy5yZWxzUEsBAi0A&#10;FAAGAAgAAAAhAOIiYuQbAgAANQQAAA4AAAAAAAAAAAAAAAAALgIAAGRycy9lMm9Eb2MueG1sUEsB&#10;Ai0AFAAGAAgAAAAhAOco3ljhAAAACQEAAA8AAAAAAAAAAAAAAAAAdQQAAGRycy9kb3ducmV2Lnht&#10;bFBLBQYAAAAABAAEAPMAAACDBQAAAAA=&#10;" filled="f" stroked="f" strokeweight=".5pt">
                <v:textbox>
                  <w:txbxContent>
                    <w:p w14:paraId="020D09B9" w14:textId="77777777" w:rsidR="004665B0" w:rsidRDefault="004665B0" w:rsidP="004665B0">
                      <w:pPr>
                        <w:spacing w:after="160" w:line="360" w:lineRule="auto"/>
                        <w:rPr>
                          <w:rFonts w:ascii="Ubuntu" w:hAnsi="Ubuntu"/>
                          <w:color w:val="1B1B3D"/>
                          <w:sz w:val="26"/>
                          <w:szCs w:val="26"/>
                        </w:rPr>
                      </w:pPr>
                    </w:p>
                    <w:p w14:paraId="2CE81CF7" w14:textId="77777777" w:rsidR="00CF5C8A" w:rsidRPr="00CF5C8A" w:rsidRDefault="00CF5C8A" w:rsidP="00CF5C8A">
                      <w:pPr>
                        <w:spacing w:after="160" w:line="360" w:lineRule="auto"/>
                        <w:jc w:val="center"/>
                        <w:rPr>
                          <w:rFonts w:ascii="Ubuntu" w:hAnsi="Ubuntu"/>
                          <w:color w:val="1B1B3D"/>
                          <w:sz w:val="26"/>
                          <w:szCs w:val="26"/>
                          <w:lang w:val="el-GR"/>
                        </w:rPr>
                      </w:pPr>
                      <w:r w:rsidRPr="00CF5C8A">
                        <w:rPr>
                          <w:rFonts w:ascii="Ubuntu" w:hAnsi="Ubuntu"/>
                          <w:color w:val="1B1B3D"/>
                          <w:sz w:val="26"/>
                          <w:szCs w:val="26"/>
                          <w:lang w:val="el-GR"/>
                        </w:rPr>
                        <w:t xml:space="preserve">Ευχόμαστε καλή τύχη στον </w:t>
                      </w:r>
                      <w:r w:rsidRPr="00CF5C8A">
                        <w:rPr>
                          <w:rFonts w:ascii="Ubuntu" w:hAnsi="Ubuntu"/>
                          <w:b/>
                          <w:bCs/>
                          <w:color w:val="4472C4" w:themeColor="accent1"/>
                          <w:sz w:val="26"/>
                          <w:szCs w:val="26"/>
                          <w:lang w:val="en-US"/>
                        </w:rPr>
                        <w:t>ADAM</w:t>
                      </w:r>
                      <w:r w:rsidRPr="00CF5C8A">
                        <w:rPr>
                          <w:rFonts w:ascii="Ubuntu" w:hAnsi="Ubuntu"/>
                          <w:color w:val="1B1B3D"/>
                          <w:sz w:val="26"/>
                          <w:szCs w:val="26"/>
                          <w:lang w:val="el-GR"/>
                        </w:rPr>
                        <w:t>!</w:t>
                      </w:r>
                      <w:r w:rsidRPr="00CF5C8A">
                        <w:rPr>
                          <w:rFonts w:ascii="Ubuntu" w:hAnsi="Ubuntu"/>
                          <w:color w:val="1B1B3D"/>
                          <w:sz w:val="26"/>
                          <w:szCs w:val="26"/>
                          <w:lang w:val="el-GR"/>
                        </w:rPr>
                        <w:br/>
                        <w:t xml:space="preserve">Εάν ενδιαφέρεστε να μάθετε περισσότερα για την επιχείρηση του </w:t>
                      </w:r>
                      <w:r w:rsidRPr="00CF5C8A">
                        <w:rPr>
                          <w:rFonts w:ascii="Ubuntu" w:hAnsi="Ubuntu"/>
                          <w:color w:val="1B1B3D"/>
                          <w:sz w:val="26"/>
                          <w:szCs w:val="26"/>
                          <w:lang w:val="en-US"/>
                        </w:rPr>
                        <w:t>Adam</w:t>
                      </w:r>
                      <w:r w:rsidRPr="00CF5C8A">
                        <w:rPr>
                          <w:rFonts w:ascii="Ubuntu" w:hAnsi="Ubuntu"/>
                          <w:color w:val="1B1B3D"/>
                          <w:sz w:val="26"/>
                          <w:szCs w:val="26"/>
                          <w:lang w:val="el-GR"/>
                        </w:rPr>
                        <w:t xml:space="preserve"> ή να λάβετε συμβουλές, μπορείτε να επικοινωνήσετε μαζί του μέσω </w:t>
                      </w:r>
                    </w:p>
                    <w:p w14:paraId="17CA5693" w14:textId="435ADB3B" w:rsidR="004665B0" w:rsidRPr="00BC11C7" w:rsidRDefault="006B24D3" w:rsidP="004665B0">
                      <w:pPr>
                        <w:spacing w:after="160" w:line="360" w:lineRule="auto"/>
                        <w:jc w:val="center"/>
                        <w:rPr>
                          <w:rFonts w:ascii="Ubuntu" w:hAnsi="Ubuntu"/>
                          <w:color w:val="1B1B3D"/>
                          <w:sz w:val="26"/>
                          <w:szCs w:val="26"/>
                        </w:rPr>
                      </w:pPr>
                      <w:r>
                        <w:rPr>
                          <w:rFonts w:ascii="Ubuntu" w:hAnsi="Ubuntu"/>
                          <w:color w:val="1B1B3D"/>
                          <w:sz w:val="26"/>
                          <w:szCs w:val="26"/>
                        </w:rPr>
                        <w:t>E</w:t>
                      </w:r>
                      <w:r w:rsidR="004665B0" w:rsidRPr="004665B0">
                        <w:rPr>
                          <w:rFonts w:ascii="Ubuntu" w:hAnsi="Ubuntu"/>
                          <w:color w:val="1B1B3D"/>
                          <w:sz w:val="26"/>
                          <w:szCs w:val="26"/>
                        </w:rPr>
                        <w:t xml:space="preserve">mail: </w:t>
                      </w:r>
                      <w:hyperlink r:id="rId16" w:history="1">
                        <w:r w:rsidR="004665B0" w:rsidRPr="004665B0">
                          <w:rPr>
                            <w:rStyle w:val="Hyperlink"/>
                            <w:rFonts w:ascii="Ubuntu" w:hAnsi="Ubuntu"/>
                            <w:sz w:val="26"/>
                            <w:szCs w:val="26"/>
                          </w:rPr>
                          <w:t>Adam-cheaib@hotmail.com</w:t>
                        </w:r>
                      </w:hyperlink>
                    </w:p>
                  </w:txbxContent>
                </v:textbox>
                <w10:wrap anchorx="margin"/>
              </v:shape>
            </w:pict>
          </mc:Fallback>
        </mc:AlternateContent>
      </w:r>
    </w:p>
    <w:p w14:paraId="5EDA655D" w14:textId="77777777" w:rsidR="001E2A81" w:rsidRDefault="006806CB">
      <w:r w:rsidRPr="00BC11C7">
        <w:rPr>
          <w:noProof/>
        </w:rPr>
        <w:lastRenderedPageBreak/>
        <mc:AlternateContent>
          <mc:Choice Requires="wps">
            <w:drawing>
              <wp:anchor distT="0" distB="0" distL="114300" distR="114300" simplePos="0" relativeHeight="251659264" behindDoc="0" locked="0" layoutInCell="1" allowOverlap="1" wp14:anchorId="39F519F9" wp14:editId="39A41496">
                <wp:simplePos x="0" y="0"/>
                <wp:positionH relativeFrom="margin">
                  <wp:align>center</wp:align>
                </wp:positionH>
                <wp:positionV relativeFrom="paragraph">
                  <wp:posOffset>6265600</wp:posOffset>
                </wp:positionV>
                <wp:extent cx="4313583" cy="63817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8175"/>
                        </a:xfrm>
                        <a:prstGeom prst="rect">
                          <a:avLst/>
                        </a:prstGeom>
                        <a:noFill/>
                        <a:ln w="6350">
                          <a:noFill/>
                        </a:ln>
                      </wps:spPr>
                      <wps:txbx>
                        <w:txbxContent>
                          <w:p w14:paraId="22BC5985" w14:textId="2F276939" w:rsidR="006806CB" w:rsidRPr="00CF5C8A" w:rsidRDefault="00CF5C8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BC11C7">
                              <w:rPr>
                                <w:rFonts w:ascii="Ubuntu" w:hAnsi="Ubuntu"/>
                                <w:color w:val="FFFFFF" w:themeColor="background1"/>
                                <w:sz w:val="36"/>
                                <w:szCs w:val="36"/>
                              </w:rPr>
                              <w:t>CC</w:t>
                            </w:r>
                            <w:r w:rsidR="006806CB" w:rsidRPr="00CF5C8A">
                              <w:rPr>
                                <w:rFonts w:ascii="Ubuntu" w:hAnsi="Ubuntu"/>
                                <w:color w:val="FFFFFF" w:themeColor="background1"/>
                                <w:sz w:val="36"/>
                                <w:szCs w:val="36"/>
                                <w:lang w:val="el-GR"/>
                              </w:rPr>
                              <w:t xml:space="preserve"> </w:t>
                            </w:r>
                            <w:r w:rsidR="006806CB" w:rsidRPr="00BC11C7">
                              <w:rPr>
                                <w:rFonts w:ascii="Ubuntu" w:hAnsi="Ubuntu"/>
                                <w:color w:val="FFFFFF" w:themeColor="background1"/>
                                <w:sz w:val="36"/>
                                <w:szCs w:val="36"/>
                              </w:rPr>
                              <w:t>BY</w:t>
                            </w:r>
                            <w:r w:rsidR="006806CB" w:rsidRPr="00CF5C8A">
                              <w:rPr>
                                <w:rFonts w:ascii="Ubuntu" w:hAnsi="Ubuntu"/>
                                <w:color w:val="FFFFFF" w:themeColor="background1"/>
                                <w:sz w:val="36"/>
                                <w:szCs w:val="36"/>
                                <w:lang w:val="el-GR"/>
                              </w:rPr>
                              <w:t>-</w:t>
                            </w:r>
                            <w:r w:rsidR="006806CB" w:rsidRPr="00BC11C7">
                              <w:rPr>
                                <w:rFonts w:ascii="Ubuntu" w:hAnsi="Ubuntu"/>
                                <w:color w:val="FFFFFF" w:themeColor="background1"/>
                                <w:sz w:val="36"/>
                                <w:szCs w:val="36"/>
                              </w:rPr>
                              <w:t>ND</w:t>
                            </w:r>
                            <w:r w:rsidR="006806CB" w:rsidRPr="00CF5C8A">
                              <w:rPr>
                                <w:rFonts w:ascii="Ubuntu" w:hAnsi="Ubuntu"/>
                                <w:color w:val="FFFFFF" w:themeColor="background1"/>
                                <w:sz w:val="36"/>
                                <w:szCs w:val="36"/>
                                <w:lang w:val="el-GR"/>
                              </w:rPr>
                              <w:t>-</w:t>
                            </w:r>
                            <w:r w:rsidR="006806CB" w:rsidRPr="00BC11C7">
                              <w:rPr>
                                <w:rFonts w:ascii="Ubuntu" w:hAnsi="Ubuntu"/>
                                <w:color w:val="FFFFFF" w:themeColor="background1"/>
                                <w:sz w:val="36"/>
                                <w:szCs w:val="36"/>
                              </w:rPr>
                              <w:t>SA</w:t>
                            </w:r>
                            <w:r w:rsidR="006806CB" w:rsidRPr="00CF5C8A">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8oGgIAADQEAAAOAAAAZHJzL2Uyb0RvYy54bWysU01v2zAMvQ/YfxB0Xxzno02NOEXWIsOA&#10;oi2QDj0rshQbkERNUmJnv36UnC90Ow27yKRIP5LvUfP7TiuyF843YEqaD4aUCMOhasy2pD/eVl9m&#10;lPjATMUUGFHSg/D0fvH507y1hRhBDaoSjiCI8UVrS1qHYIss87wWmvkBWGEwKMFpFtB126xyrEV0&#10;rbLRcHiTteAq64AL7/H2sQ/SRcKXUvDwIqUXgaiSYm8hnS6dm3hmizkrto7ZuuHHNtg/dKFZY7Do&#10;GeqRBUZ2rvkDSjfcgQcZBhx0BlI2XKQZcJp8+GGadc2sSLMgOd6eafL/D5Y/79f21ZHQfYUOBYyE&#10;tNYXHi/jPJ10On6xU4JxpPBwpk10gXC8nIzz8XQ2poRj7GY8y2+nESa7/G2dD98EaBKNkjqUJbHF&#10;9k8+9KmnlFjMwKpRKkmjDGkj6HSYfjhHEFwZrHHpNVqh23SkqXCO8yAbqA44n4Neem/5qsEmnpgP&#10;r8yh1jgS7m94wUMqwGJwtCipwf36233MRwkwSkmLu1NS/3PHnKBEfTcozl0+mcRlS85kejtCx11H&#10;NtcRs9MPgOuZ40uxPJkxP6iTKR3od1zzZayKIWY41i5pOJkPod9ofCZcLJcpCdfLsvBk1pZH6Ehr&#10;pPite2fOHnUIqOAznLaMFR/k6HN7QZa7ALJJWkWie1aP/ONqJrWPzyju/rWfsi6PffEbAAD//wMA&#10;UEsDBBQABgAIAAAAIQCeFi0q4AAAAAkBAAAPAAAAZHJzL2Rvd25yZXYueG1sTI9BT4NAFITvJv6H&#10;zTPxZhcxAkWWpiFpTIweWnvx9mBfgcjuIrtt0V/v81SPk5nMfFOsZjOIE02+d1bB/SICQbZxuret&#10;gv375i4D4QNajYOzpOCbPKzK66sCc+3OdkunXWgFl1ifo4IuhDGX0jcdGfQLN5Jl7+Amg4Hl1Eo9&#10;4ZnLzSDjKEqkwd7yQocjVR01n7ujUfBSbd5wW8cm+xmq59fDevzafzwqdXszr59ABJrDJQx/+IwO&#10;JTPV7mi1F4MCPhIULLMkBcF2ki4fQNSci7I0BlkW8v+D8hcAAP//AwBQSwECLQAUAAYACAAAACEA&#10;toM4kv4AAADhAQAAEwAAAAAAAAAAAAAAAAAAAAAAW0NvbnRlbnRfVHlwZXNdLnhtbFBLAQItABQA&#10;BgAIAAAAIQA4/SH/1gAAAJQBAAALAAAAAAAAAAAAAAAAAC8BAABfcmVscy8ucmVsc1BLAQItABQA&#10;BgAIAAAAIQCL1N8oGgIAADQEAAAOAAAAAAAAAAAAAAAAAC4CAABkcnMvZTJvRG9jLnhtbFBLAQIt&#10;ABQABgAIAAAAIQCeFi0q4AAAAAkBAAAPAAAAAAAAAAAAAAAAAHQEAABkcnMvZG93bnJldi54bWxQ&#10;SwUGAAAAAAQABADzAAAAgQUAAAAA&#10;" filled="f" stroked="f" strokeweight=".5pt">
                <v:textbox>
                  <w:txbxContent>
                    <w:p w14:paraId="22BC5985" w14:textId="2F276939" w:rsidR="006806CB" w:rsidRPr="00CF5C8A" w:rsidRDefault="00CF5C8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BC11C7">
                        <w:rPr>
                          <w:rFonts w:ascii="Ubuntu" w:hAnsi="Ubuntu"/>
                          <w:color w:val="FFFFFF" w:themeColor="background1"/>
                          <w:sz w:val="36"/>
                          <w:szCs w:val="36"/>
                        </w:rPr>
                        <w:t>CC</w:t>
                      </w:r>
                      <w:r w:rsidR="006806CB" w:rsidRPr="00CF5C8A">
                        <w:rPr>
                          <w:rFonts w:ascii="Ubuntu" w:hAnsi="Ubuntu"/>
                          <w:color w:val="FFFFFF" w:themeColor="background1"/>
                          <w:sz w:val="36"/>
                          <w:szCs w:val="36"/>
                          <w:lang w:val="el-GR"/>
                        </w:rPr>
                        <w:t xml:space="preserve"> </w:t>
                      </w:r>
                      <w:r w:rsidR="006806CB" w:rsidRPr="00BC11C7">
                        <w:rPr>
                          <w:rFonts w:ascii="Ubuntu" w:hAnsi="Ubuntu"/>
                          <w:color w:val="FFFFFF" w:themeColor="background1"/>
                          <w:sz w:val="36"/>
                          <w:szCs w:val="36"/>
                        </w:rPr>
                        <w:t>BY</w:t>
                      </w:r>
                      <w:r w:rsidR="006806CB" w:rsidRPr="00CF5C8A">
                        <w:rPr>
                          <w:rFonts w:ascii="Ubuntu" w:hAnsi="Ubuntu"/>
                          <w:color w:val="FFFFFF" w:themeColor="background1"/>
                          <w:sz w:val="36"/>
                          <w:szCs w:val="36"/>
                          <w:lang w:val="el-GR"/>
                        </w:rPr>
                        <w:t>-</w:t>
                      </w:r>
                      <w:r w:rsidR="006806CB" w:rsidRPr="00BC11C7">
                        <w:rPr>
                          <w:rFonts w:ascii="Ubuntu" w:hAnsi="Ubuntu"/>
                          <w:color w:val="FFFFFF" w:themeColor="background1"/>
                          <w:sz w:val="36"/>
                          <w:szCs w:val="36"/>
                        </w:rPr>
                        <w:t>ND</w:t>
                      </w:r>
                      <w:r w:rsidR="006806CB" w:rsidRPr="00CF5C8A">
                        <w:rPr>
                          <w:rFonts w:ascii="Ubuntu" w:hAnsi="Ubuntu"/>
                          <w:color w:val="FFFFFF" w:themeColor="background1"/>
                          <w:sz w:val="36"/>
                          <w:szCs w:val="36"/>
                          <w:lang w:val="el-GR"/>
                        </w:rPr>
                        <w:t>-</w:t>
                      </w:r>
                      <w:r w:rsidR="006806CB" w:rsidRPr="00BC11C7">
                        <w:rPr>
                          <w:rFonts w:ascii="Ubuntu" w:hAnsi="Ubuntu"/>
                          <w:color w:val="FFFFFF" w:themeColor="background1"/>
                          <w:sz w:val="36"/>
                          <w:szCs w:val="36"/>
                        </w:rPr>
                        <w:t>SA</w:t>
                      </w:r>
                      <w:r w:rsidR="006806CB" w:rsidRPr="00CF5C8A">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76986" w14:textId="77777777" w:rsidR="00147C11" w:rsidRPr="00BC11C7" w:rsidRDefault="00147C11" w:rsidP="007642CA">
      <w:r w:rsidRPr="00BC11C7">
        <w:separator/>
      </w:r>
    </w:p>
  </w:endnote>
  <w:endnote w:type="continuationSeparator" w:id="0">
    <w:p w14:paraId="6C0A7E69" w14:textId="77777777" w:rsidR="00147C11" w:rsidRPr="00BC11C7" w:rsidRDefault="00147C11" w:rsidP="007642CA">
      <w:r w:rsidRPr="00BC11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7DEF" w14:textId="77777777" w:rsidR="00E667D2" w:rsidRDefault="00E667D2">
    <w:pPr>
      <w:pStyle w:val="Footer"/>
    </w:pPr>
    <w:r>
      <w:rPr>
        <w:noProof/>
      </w:rPr>
      <w:drawing>
        <wp:anchor distT="0" distB="0" distL="114300" distR="114300" simplePos="0" relativeHeight="251670528" behindDoc="1" locked="0" layoutInCell="1" allowOverlap="1" wp14:anchorId="221A3349" wp14:editId="622E3BDA">
          <wp:simplePos x="0" y="0"/>
          <wp:positionH relativeFrom="column">
            <wp:posOffset>3809365</wp:posOffset>
          </wp:positionH>
          <wp:positionV relativeFrom="paragraph">
            <wp:posOffset>-70485</wp:posOffset>
          </wp:positionV>
          <wp:extent cx="2723302" cy="457200"/>
          <wp:effectExtent l="0" t="0" r="1270" b="0"/>
          <wp:wrapNone/>
          <wp:docPr id="1661291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92971" name="Picture 1957592971"/>
                  <pic:cNvPicPr/>
                </pic:nvPicPr>
                <pic:blipFill>
                  <a:blip r:embed="rId1">
                    <a:extLst>
                      <a:ext uri="{28A0092B-C50C-407E-A947-70E740481C1C}">
                        <a14:useLocalDpi xmlns:a14="http://schemas.microsoft.com/office/drawing/2010/main" val="0"/>
                      </a:ext>
                    </a:extLst>
                  </a:blip>
                  <a:stretch>
                    <a:fillRect/>
                  </a:stretch>
                </pic:blipFill>
                <pic:spPr>
                  <a:xfrm>
                    <a:off x="0" y="0"/>
                    <a:ext cx="272330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036B" w14:textId="77777777" w:rsidR="00147C11" w:rsidRPr="00BC11C7" w:rsidRDefault="00147C11" w:rsidP="007642CA">
      <w:r w:rsidRPr="00BC11C7">
        <w:separator/>
      </w:r>
    </w:p>
  </w:footnote>
  <w:footnote w:type="continuationSeparator" w:id="0">
    <w:p w14:paraId="34946CD5" w14:textId="77777777" w:rsidR="00147C11" w:rsidRPr="00BC11C7" w:rsidRDefault="00147C11" w:rsidP="007642CA">
      <w:r w:rsidRPr="00BC11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BC11C7" w:rsidRDefault="00147C11">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38FF1C70" w:rsidR="007642CA" w:rsidRPr="00BC11C7" w:rsidRDefault="00E667D2" w:rsidP="00E667D2">
    <w:pPr>
      <w:pStyle w:val="Header"/>
      <w:tabs>
        <w:tab w:val="clear" w:pos="4536"/>
        <w:tab w:val="clear" w:pos="9072"/>
        <w:tab w:val="left" w:pos="6150"/>
      </w:tabs>
    </w:pPr>
    <w:r>
      <w:rPr>
        <w:noProof/>
      </w:rPr>
      <w:drawing>
        <wp:anchor distT="0" distB="0" distL="114300" distR="114300" simplePos="0" relativeHeight="251667456" behindDoc="0" locked="0" layoutInCell="1" allowOverlap="1" wp14:anchorId="2A12FD3E" wp14:editId="0F011E96">
          <wp:simplePos x="0" y="0"/>
          <wp:positionH relativeFrom="margin">
            <wp:posOffset>4367530</wp:posOffset>
          </wp:positionH>
          <wp:positionV relativeFrom="paragraph">
            <wp:posOffset>598170</wp:posOffset>
          </wp:positionV>
          <wp:extent cx="2100580" cy="390525"/>
          <wp:effectExtent l="0" t="0" r="0" b="9525"/>
          <wp:wrapTopAndBottom/>
          <wp:docPr id="1550640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17" name="Picture 155064017"/>
                  <pic:cNvPicPr/>
                </pic:nvPicPr>
                <pic:blipFill>
                  <a:blip r:embed="rId1">
                    <a:extLst>
                      <a:ext uri="{28A0092B-C50C-407E-A947-70E740481C1C}">
                        <a14:useLocalDpi xmlns:a14="http://schemas.microsoft.com/office/drawing/2010/main" val="0"/>
                      </a:ext>
                    </a:extLst>
                  </a:blip>
                  <a:stretch>
                    <a:fillRect/>
                  </a:stretch>
                </pic:blipFill>
                <pic:spPr>
                  <a:xfrm>
                    <a:off x="0" y="0"/>
                    <a:ext cx="2100580" cy="390525"/>
                  </a:xfrm>
                  <a:prstGeom prst="rect">
                    <a:avLst/>
                  </a:prstGeom>
                </pic:spPr>
              </pic:pic>
            </a:graphicData>
          </a:graphic>
          <wp14:sizeRelH relativeFrom="margin">
            <wp14:pctWidth>0</wp14:pctWidth>
          </wp14:sizeRelH>
          <wp14:sizeRelV relativeFrom="margin">
            <wp14:pctHeight>0</wp14:pctHeight>
          </wp14:sizeRelV>
        </wp:anchor>
      </w:drawing>
    </w:r>
    <w:r w:rsidR="000F2FF0" w:rsidRPr="00BC11C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9772596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BC11C7" w:rsidRDefault="00147C11">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BC11C7" w:rsidRDefault="007642CA">
    <w:pPr>
      <w:pStyle w:val="Header"/>
    </w:pPr>
    <w:r w:rsidRPr="00BC11C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BC11C7" w:rsidRDefault="007642CA">
    <w:pPr>
      <w:pStyle w:val="Header"/>
    </w:pPr>
    <w:r w:rsidRPr="00BC11C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BC11C7" w:rsidRDefault="007642CA">
    <w:pPr>
      <w:pStyle w:val="Header"/>
    </w:pPr>
    <w:r w:rsidRPr="00BC11C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96515"/>
    <w:rsid w:val="000F0713"/>
    <w:rsid w:val="000F2FF0"/>
    <w:rsid w:val="001114C3"/>
    <w:rsid w:val="00143F08"/>
    <w:rsid w:val="00146289"/>
    <w:rsid w:val="00147C11"/>
    <w:rsid w:val="001C37E3"/>
    <w:rsid w:val="001E2A81"/>
    <w:rsid w:val="00241D05"/>
    <w:rsid w:val="002A6413"/>
    <w:rsid w:val="00307E87"/>
    <w:rsid w:val="003370FB"/>
    <w:rsid w:val="003540C7"/>
    <w:rsid w:val="00363974"/>
    <w:rsid w:val="003B2CCA"/>
    <w:rsid w:val="003C0E8A"/>
    <w:rsid w:val="00401FB8"/>
    <w:rsid w:val="004141DA"/>
    <w:rsid w:val="00442C00"/>
    <w:rsid w:val="004665B0"/>
    <w:rsid w:val="0049474A"/>
    <w:rsid w:val="004C4F46"/>
    <w:rsid w:val="00530933"/>
    <w:rsid w:val="005718AA"/>
    <w:rsid w:val="005A1F48"/>
    <w:rsid w:val="005B6090"/>
    <w:rsid w:val="005F4536"/>
    <w:rsid w:val="00613573"/>
    <w:rsid w:val="006806CB"/>
    <w:rsid w:val="006B24D3"/>
    <w:rsid w:val="006E5034"/>
    <w:rsid w:val="006F77FE"/>
    <w:rsid w:val="00757249"/>
    <w:rsid w:val="007642CA"/>
    <w:rsid w:val="00797921"/>
    <w:rsid w:val="007A6D80"/>
    <w:rsid w:val="007C115A"/>
    <w:rsid w:val="007E672A"/>
    <w:rsid w:val="007E7D45"/>
    <w:rsid w:val="00800E30"/>
    <w:rsid w:val="00822A48"/>
    <w:rsid w:val="00834394"/>
    <w:rsid w:val="00851D73"/>
    <w:rsid w:val="00890281"/>
    <w:rsid w:val="008B44C8"/>
    <w:rsid w:val="00915A95"/>
    <w:rsid w:val="00967198"/>
    <w:rsid w:val="00980CEE"/>
    <w:rsid w:val="009B6889"/>
    <w:rsid w:val="009C5FB1"/>
    <w:rsid w:val="009C6B01"/>
    <w:rsid w:val="00A24CD2"/>
    <w:rsid w:val="00AB6DC0"/>
    <w:rsid w:val="00AB6DDC"/>
    <w:rsid w:val="00AD609D"/>
    <w:rsid w:val="00B04676"/>
    <w:rsid w:val="00B20D88"/>
    <w:rsid w:val="00B46AC6"/>
    <w:rsid w:val="00B46B10"/>
    <w:rsid w:val="00B657FD"/>
    <w:rsid w:val="00BC11C7"/>
    <w:rsid w:val="00BD330B"/>
    <w:rsid w:val="00C5388E"/>
    <w:rsid w:val="00C71430"/>
    <w:rsid w:val="00C934F3"/>
    <w:rsid w:val="00CF5C8A"/>
    <w:rsid w:val="00D04E7D"/>
    <w:rsid w:val="00D531A3"/>
    <w:rsid w:val="00DE5468"/>
    <w:rsid w:val="00DE6AEA"/>
    <w:rsid w:val="00E10174"/>
    <w:rsid w:val="00E667D2"/>
    <w:rsid w:val="00ED548B"/>
    <w:rsid w:val="00F067C3"/>
    <w:rsid w:val="00FA1485"/>
    <w:rsid w:val="00FD7F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4665B0"/>
    <w:rPr>
      <w:color w:val="0563C1" w:themeColor="hyperlink"/>
      <w:u w:val="single"/>
    </w:rPr>
  </w:style>
  <w:style w:type="character" w:styleId="UnresolvedMention">
    <w:name w:val="Unresolved Mention"/>
    <w:basedOn w:val="DefaultParagraphFont"/>
    <w:uiPriority w:val="99"/>
    <w:semiHidden/>
    <w:unhideWhenUsed/>
    <w:rsid w:val="00466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86849">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92496448">
      <w:bodyDiv w:val="1"/>
      <w:marLeft w:val="0"/>
      <w:marRight w:val="0"/>
      <w:marTop w:val="0"/>
      <w:marBottom w:val="0"/>
      <w:divBdr>
        <w:top w:val="none" w:sz="0" w:space="0" w:color="auto"/>
        <w:left w:val="none" w:sz="0" w:space="0" w:color="auto"/>
        <w:bottom w:val="none" w:sz="0" w:space="0" w:color="auto"/>
        <w:right w:val="none" w:sz="0" w:space="0" w:color="auto"/>
      </w:divBdr>
    </w:div>
    <w:div w:id="1975939664">
      <w:bodyDiv w:val="1"/>
      <w:marLeft w:val="0"/>
      <w:marRight w:val="0"/>
      <w:marTop w:val="0"/>
      <w:marBottom w:val="0"/>
      <w:divBdr>
        <w:top w:val="none" w:sz="0" w:space="0" w:color="auto"/>
        <w:left w:val="none" w:sz="0" w:space="0" w:color="auto"/>
        <w:bottom w:val="none" w:sz="0" w:space="0" w:color="auto"/>
        <w:right w:val="none" w:sz="0" w:space="0" w:color="auto"/>
      </w:divBdr>
    </w:div>
    <w:div w:id="2005013331">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file:///C:\Users\giorg\Downloads\Adam-cheaib@hot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file:///C:\Users\giorg\Downloads\Adam-cheaib@hotmail.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ABD-E5BF-4AFC-B445-2429637F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17</TotalTime>
  <Pages>6</Pages>
  <Words>3</Words>
  <Characters>23</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2024-10-09T07:25:00Z</dcterms:created>
  <dcterms:modified xsi:type="dcterms:W3CDTF">2024-12-16T22:05:00Z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